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BB" w:rsidRPr="001A3F11" w:rsidRDefault="002A7266" w:rsidP="00760DA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A3F11">
        <w:tab/>
      </w:r>
      <w:r w:rsidRPr="001A3F11">
        <w:tab/>
      </w:r>
      <w:r w:rsidRPr="001A3F11">
        <w:tab/>
      </w:r>
      <w:r w:rsidRPr="001A3F11">
        <w:tab/>
      </w:r>
      <w:r w:rsidRPr="001A3F11">
        <w:tab/>
      </w:r>
      <w:r w:rsidRPr="001A3F11">
        <w:tab/>
      </w:r>
    </w:p>
    <w:p w:rsidR="00E757CF" w:rsidRPr="001A3F11" w:rsidRDefault="00E757CF" w:rsidP="00E757CF">
      <w:pPr>
        <w:spacing w:line="192" w:lineRule="auto"/>
        <w:ind w:left="4679" w:firstLine="708"/>
        <w:jc w:val="right"/>
        <w:rPr>
          <w:sz w:val="28"/>
          <w:szCs w:val="28"/>
        </w:rPr>
      </w:pPr>
      <w:r w:rsidRPr="001A3F11">
        <w:rPr>
          <w:sz w:val="28"/>
          <w:szCs w:val="28"/>
        </w:rPr>
        <w:t xml:space="preserve">Приложение </w:t>
      </w:r>
      <w:r w:rsidR="0078780E">
        <w:rPr>
          <w:sz w:val="28"/>
          <w:szCs w:val="28"/>
        </w:rPr>
        <w:t>№</w:t>
      </w:r>
      <w:r w:rsidRPr="001A3F11">
        <w:rPr>
          <w:sz w:val="28"/>
          <w:szCs w:val="28"/>
        </w:rPr>
        <w:t>1</w:t>
      </w:r>
    </w:p>
    <w:p w:rsidR="0078780E" w:rsidRDefault="00E757CF" w:rsidP="00E757CF">
      <w:pPr>
        <w:spacing w:line="192" w:lineRule="auto"/>
        <w:jc w:val="right"/>
        <w:rPr>
          <w:sz w:val="28"/>
          <w:szCs w:val="28"/>
        </w:rPr>
      </w:pPr>
      <w:r w:rsidRPr="001A3F11">
        <w:rPr>
          <w:sz w:val="28"/>
          <w:szCs w:val="28"/>
        </w:rPr>
        <w:t xml:space="preserve">к распоряжению администрации </w:t>
      </w:r>
    </w:p>
    <w:p w:rsidR="00E757CF" w:rsidRPr="001A3F11" w:rsidRDefault="0078780E" w:rsidP="00E757CF">
      <w:pPr>
        <w:spacing w:line="192" w:lineRule="auto"/>
        <w:jc w:val="right"/>
        <w:rPr>
          <w:sz w:val="28"/>
          <w:szCs w:val="28"/>
        </w:rPr>
      </w:pPr>
      <w:r>
        <w:rPr>
          <w:sz w:val="28"/>
          <w:szCs w:val="28"/>
        </w:rPr>
        <w:t>Шушенского</w:t>
      </w:r>
      <w:r w:rsidR="00E757CF" w:rsidRPr="001A3F11">
        <w:rPr>
          <w:sz w:val="28"/>
          <w:szCs w:val="28"/>
        </w:rPr>
        <w:t xml:space="preserve"> района</w:t>
      </w:r>
    </w:p>
    <w:p w:rsidR="00B114BB" w:rsidRPr="00FD0788" w:rsidRDefault="0078780E" w:rsidP="0078780E">
      <w:pPr>
        <w:spacing w:line="192" w:lineRule="auto"/>
        <w:ind w:right="-2" w:firstLine="4678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832113">
        <w:rPr>
          <w:sz w:val="28"/>
          <w:szCs w:val="28"/>
        </w:rPr>
        <w:t xml:space="preserve">       </w:t>
      </w:r>
      <w:r w:rsidR="00E757CF" w:rsidRPr="00C66F5B">
        <w:rPr>
          <w:sz w:val="28"/>
          <w:szCs w:val="28"/>
        </w:rPr>
        <w:t xml:space="preserve">от </w:t>
      </w:r>
      <w:r w:rsidR="00C66F5B" w:rsidRPr="00C66F5B">
        <w:rPr>
          <w:sz w:val="28"/>
          <w:szCs w:val="28"/>
        </w:rPr>
        <w:t>«</w:t>
      </w:r>
      <w:r w:rsidR="005A210E">
        <w:rPr>
          <w:sz w:val="28"/>
          <w:szCs w:val="28"/>
          <w:u w:val="single"/>
        </w:rPr>
        <w:t>01</w:t>
      </w:r>
      <w:r w:rsidR="00C66F5B" w:rsidRPr="00C66F5B">
        <w:rPr>
          <w:sz w:val="28"/>
          <w:szCs w:val="28"/>
        </w:rPr>
        <w:t>»</w:t>
      </w:r>
      <w:r w:rsidR="00100C96">
        <w:rPr>
          <w:sz w:val="28"/>
          <w:szCs w:val="28"/>
        </w:rPr>
        <w:t xml:space="preserve"> </w:t>
      </w:r>
      <w:r w:rsidR="005A210E">
        <w:rPr>
          <w:sz w:val="28"/>
          <w:szCs w:val="28"/>
          <w:u w:val="single"/>
        </w:rPr>
        <w:t xml:space="preserve">09  </w:t>
      </w:r>
      <w:r w:rsidR="00E757CF" w:rsidRPr="00C66F5B">
        <w:rPr>
          <w:sz w:val="28"/>
          <w:szCs w:val="28"/>
        </w:rPr>
        <w:t>20</w:t>
      </w:r>
      <w:r w:rsidR="00C66F5B" w:rsidRPr="00C66F5B">
        <w:rPr>
          <w:sz w:val="28"/>
          <w:szCs w:val="28"/>
        </w:rPr>
        <w:t>2</w:t>
      </w:r>
      <w:r w:rsidR="00337795">
        <w:rPr>
          <w:sz w:val="28"/>
          <w:szCs w:val="28"/>
        </w:rPr>
        <w:t>5</w:t>
      </w:r>
      <w:r w:rsidR="00327A8C" w:rsidRPr="00C66F5B">
        <w:rPr>
          <w:sz w:val="28"/>
          <w:szCs w:val="28"/>
        </w:rPr>
        <w:t>г.</w:t>
      </w:r>
      <w:r w:rsidR="00E757CF" w:rsidRPr="00C66F5B">
        <w:rPr>
          <w:sz w:val="28"/>
          <w:szCs w:val="28"/>
        </w:rPr>
        <w:t xml:space="preserve">  № </w:t>
      </w:r>
      <w:r w:rsidR="005A210E">
        <w:rPr>
          <w:sz w:val="28"/>
          <w:szCs w:val="28"/>
          <w:u w:val="single"/>
        </w:rPr>
        <w:t>152-р</w:t>
      </w:r>
    </w:p>
    <w:p w:rsidR="00B114BB" w:rsidRPr="001A3F11" w:rsidRDefault="00B114BB" w:rsidP="00B114BB">
      <w:pPr>
        <w:ind w:left="4679" w:firstLine="708"/>
        <w:rPr>
          <w:sz w:val="28"/>
          <w:szCs w:val="28"/>
        </w:rPr>
      </w:pPr>
    </w:p>
    <w:p w:rsidR="00354A07" w:rsidRPr="001A3F11" w:rsidRDefault="00B114BB" w:rsidP="00B114B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</w:rPr>
      </w:pPr>
      <w:r w:rsidRPr="001A3F11">
        <w:rPr>
          <w:rFonts w:eastAsia="Calibri"/>
          <w:sz w:val="28"/>
          <w:szCs w:val="28"/>
        </w:rPr>
        <w:t xml:space="preserve">Нормативные затраты </w:t>
      </w:r>
    </w:p>
    <w:p w:rsidR="00B114BB" w:rsidRPr="001A3F11" w:rsidRDefault="00B114BB" w:rsidP="00B114B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</w:rPr>
      </w:pPr>
      <w:r w:rsidRPr="001A3F11">
        <w:rPr>
          <w:rFonts w:eastAsia="Calibri"/>
          <w:sz w:val="28"/>
          <w:szCs w:val="28"/>
        </w:rPr>
        <w:t xml:space="preserve">на обеспечение функций администрации </w:t>
      </w:r>
      <w:r w:rsidR="00643888" w:rsidRPr="001A3F11">
        <w:rPr>
          <w:rFonts w:eastAsia="Calibri"/>
          <w:sz w:val="28"/>
          <w:szCs w:val="28"/>
        </w:rPr>
        <w:t>Шушенского района</w:t>
      </w:r>
      <w:r w:rsidRPr="001A3F11">
        <w:rPr>
          <w:rFonts w:eastAsia="Calibri"/>
          <w:sz w:val="28"/>
          <w:szCs w:val="28"/>
        </w:rPr>
        <w:t xml:space="preserve"> </w:t>
      </w:r>
    </w:p>
    <w:p w:rsidR="00B114BB" w:rsidRPr="001A3F11" w:rsidRDefault="00B114BB" w:rsidP="00B114B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</w:rPr>
      </w:pPr>
    </w:p>
    <w:p w:rsidR="00AD7243" w:rsidRPr="001A3F11" w:rsidRDefault="00154F54" w:rsidP="00154F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A3F11">
        <w:rPr>
          <w:sz w:val="28"/>
          <w:szCs w:val="28"/>
        </w:rPr>
        <w:t xml:space="preserve">Настоящее приложение регулирует порядок определения нормативных затрат на обеспечение функций администрации </w:t>
      </w:r>
      <w:r w:rsidR="00E230C8" w:rsidRPr="001A3F11">
        <w:rPr>
          <w:sz w:val="28"/>
          <w:szCs w:val="28"/>
        </w:rPr>
        <w:t>Шушенского района</w:t>
      </w:r>
      <w:r w:rsidRPr="001A3F11">
        <w:rPr>
          <w:sz w:val="28"/>
          <w:szCs w:val="28"/>
        </w:rPr>
        <w:t xml:space="preserve">   (далее </w:t>
      </w:r>
      <w:r w:rsidR="00E230C8" w:rsidRPr="001A3F11">
        <w:rPr>
          <w:sz w:val="28"/>
          <w:szCs w:val="28"/>
        </w:rPr>
        <w:t>–</w:t>
      </w:r>
      <w:r w:rsidRPr="001A3F11">
        <w:rPr>
          <w:sz w:val="28"/>
          <w:szCs w:val="28"/>
        </w:rPr>
        <w:t xml:space="preserve"> </w:t>
      </w:r>
      <w:r w:rsidR="00E230C8" w:rsidRPr="001A3F11">
        <w:rPr>
          <w:sz w:val="28"/>
          <w:szCs w:val="28"/>
        </w:rPr>
        <w:t>администрация района</w:t>
      </w:r>
      <w:r w:rsidRPr="001A3F11">
        <w:rPr>
          <w:sz w:val="28"/>
          <w:szCs w:val="28"/>
        </w:rPr>
        <w:t>) в части закупок товаров, работ и услуг, порядок расч</w:t>
      </w:r>
      <w:r w:rsidRPr="001A3F11">
        <w:rPr>
          <w:sz w:val="28"/>
          <w:szCs w:val="28"/>
        </w:rPr>
        <w:t>е</w:t>
      </w:r>
      <w:r w:rsidRPr="001A3F11">
        <w:rPr>
          <w:sz w:val="28"/>
          <w:szCs w:val="28"/>
        </w:rPr>
        <w:t xml:space="preserve">та которых определен </w:t>
      </w:r>
      <w:hyperlink r:id="rId8" w:history="1">
        <w:r w:rsidRPr="001A3F11">
          <w:rPr>
            <w:sz w:val="28"/>
            <w:szCs w:val="28"/>
          </w:rPr>
          <w:t>Правилами</w:t>
        </w:r>
      </w:hyperlink>
      <w:r w:rsidRPr="001A3F11">
        <w:rPr>
          <w:sz w:val="28"/>
          <w:szCs w:val="28"/>
        </w:rPr>
        <w:t xml:space="preserve"> определения нормативных затрат на обесп</w:t>
      </w:r>
      <w:r w:rsidRPr="001A3F11">
        <w:rPr>
          <w:sz w:val="28"/>
          <w:szCs w:val="28"/>
        </w:rPr>
        <w:t>е</w:t>
      </w:r>
      <w:r w:rsidRPr="001A3F11">
        <w:rPr>
          <w:sz w:val="28"/>
          <w:szCs w:val="28"/>
        </w:rPr>
        <w:t>чение функций органов</w:t>
      </w:r>
      <w:r w:rsidR="006D2D9F" w:rsidRPr="001A3F11">
        <w:rPr>
          <w:sz w:val="28"/>
          <w:szCs w:val="28"/>
        </w:rPr>
        <w:t xml:space="preserve"> администрации </w:t>
      </w:r>
      <w:r w:rsidR="00E230C8" w:rsidRPr="001A3F11">
        <w:rPr>
          <w:sz w:val="28"/>
          <w:szCs w:val="28"/>
        </w:rPr>
        <w:t>района</w:t>
      </w:r>
      <w:r w:rsidR="006D2D9F" w:rsidRPr="001A3F11">
        <w:rPr>
          <w:sz w:val="28"/>
          <w:szCs w:val="28"/>
        </w:rPr>
        <w:t xml:space="preserve"> и подведомственных им мун</w:t>
      </w:r>
      <w:r w:rsidR="006D2D9F" w:rsidRPr="001A3F11">
        <w:rPr>
          <w:sz w:val="28"/>
          <w:szCs w:val="28"/>
        </w:rPr>
        <w:t>и</w:t>
      </w:r>
      <w:r w:rsidR="006D2D9F" w:rsidRPr="001A3F11">
        <w:rPr>
          <w:sz w:val="28"/>
          <w:szCs w:val="28"/>
        </w:rPr>
        <w:t>ципальных казенных учреждений</w:t>
      </w:r>
      <w:r w:rsidR="00E230C8" w:rsidRPr="001A3F11">
        <w:rPr>
          <w:sz w:val="28"/>
          <w:szCs w:val="28"/>
        </w:rPr>
        <w:t xml:space="preserve"> района</w:t>
      </w:r>
      <w:r w:rsidR="006D2D9F" w:rsidRPr="001A3F11">
        <w:rPr>
          <w:sz w:val="28"/>
          <w:szCs w:val="28"/>
        </w:rPr>
        <w:t>, утвержденного постановлением а</w:t>
      </w:r>
      <w:r w:rsidR="006D2D9F" w:rsidRPr="001A3F11">
        <w:rPr>
          <w:sz w:val="28"/>
          <w:szCs w:val="28"/>
        </w:rPr>
        <w:t>д</w:t>
      </w:r>
      <w:r w:rsidR="006D2D9F" w:rsidRPr="001A3F11">
        <w:rPr>
          <w:sz w:val="28"/>
          <w:szCs w:val="28"/>
        </w:rPr>
        <w:t xml:space="preserve">министрации </w:t>
      </w:r>
      <w:r w:rsidR="00E230C8" w:rsidRPr="001A3F11">
        <w:rPr>
          <w:sz w:val="28"/>
          <w:szCs w:val="28"/>
        </w:rPr>
        <w:t>района</w:t>
      </w:r>
      <w:r w:rsidR="006D2D9F" w:rsidRPr="001A3F11">
        <w:rPr>
          <w:sz w:val="28"/>
          <w:szCs w:val="28"/>
        </w:rPr>
        <w:t xml:space="preserve"> от </w:t>
      </w:r>
      <w:r w:rsidR="00E230C8" w:rsidRPr="001A3F11">
        <w:rPr>
          <w:sz w:val="28"/>
          <w:szCs w:val="28"/>
        </w:rPr>
        <w:t>12.04.20</w:t>
      </w:r>
      <w:r w:rsidR="006D2D9F" w:rsidRPr="001A3F11">
        <w:rPr>
          <w:sz w:val="28"/>
          <w:szCs w:val="28"/>
        </w:rPr>
        <w:t xml:space="preserve">16 № </w:t>
      </w:r>
      <w:r w:rsidR="00E230C8" w:rsidRPr="001A3F11">
        <w:rPr>
          <w:sz w:val="28"/>
          <w:szCs w:val="28"/>
        </w:rPr>
        <w:t>219</w:t>
      </w:r>
      <w:r w:rsidR="00AD7243" w:rsidRPr="001A3F11">
        <w:rPr>
          <w:sz w:val="28"/>
          <w:szCs w:val="28"/>
        </w:rPr>
        <w:t>.</w:t>
      </w:r>
      <w:proofErr w:type="gramEnd"/>
    </w:p>
    <w:p w:rsidR="002C2478" w:rsidRPr="001A3F11" w:rsidRDefault="002C2478" w:rsidP="002C2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Общий объем затрат, связанный с закупкой товаров, работ и услуг, ра</w:t>
      </w:r>
      <w:r w:rsidRPr="001A3F11">
        <w:rPr>
          <w:sz w:val="28"/>
          <w:szCs w:val="28"/>
        </w:rPr>
        <w:t>с</w:t>
      </w:r>
      <w:r w:rsidRPr="001A3F11">
        <w:rPr>
          <w:sz w:val="28"/>
          <w:szCs w:val="28"/>
        </w:rPr>
        <w:t>считанный на основе нормативных затрат, не может превышать объема лим</w:t>
      </w:r>
      <w:r w:rsidRPr="001A3F11">
        <w:rPr>
          <w:sz w:val="28"/>
          <w:szCs w:val="28"/>
        </w:rPr>
        <w:t>и</w:t>
      </w:r>
      <w:r w:rsidRPr="001A3F11">
        <w:rPr>
          <w:sz w:val="28"/>
          <w:szCs w:val="28"/>
        </w:rPr>
        <w:t xml:space="preserve">тов бюджетных обязательств, доведенных до </w:t>
      </w:r>
      <w:r w:rsidR="00E230C8" w:rsidRPr="001A3F11">
        <w:rPr>
          <w:sz w:val="28"/>
          <w:szCs w:val="28"/>
        </w:rPr>
        <w:t>администрации района</w:t>
      </w:r>
      <w:r w:rsidR="00042060" w:rsidRPr="001A3F11">
        <w:rPr>
          <w:sz w:val="28"/>
          <w:szCs w:val="28"/>
        </w:rPr>
        <w:t xml:space="preserve"> </w:t>
      </w:r>
      <w:r w:rsidRPr="001A3F11">
        <w:rPr>
          <w:sz w:val="28"/>
          <w:szCs w:val="28"/>
        </w:rPr>
        <w:t>на заку</w:t>
      </w:r>
      <w:r w:rsidRPr="001A3F11">
        <w:rPr>
          <w:sz w:val="28"/>
          <w:szCs w:val="28"/>
        </w:rPr>
        <w:t>п</w:t>
      </w:r>
      <w:r w:rsidRPr="001A3F11">
        <w:rPr>
          <w:sz w:val="28"/>
          <w:szCs w:val="28"/>
        </w:rPr>
        <w:t xml:space="preserve">ку товаров, работ и услуг в рамках </w:t>
      </w:r>
      <w:r w:rsidRPr="006E48C1">
        <w:rPr>
          <w:sz w:val="28"/>
          <w:szCs w:val="28"/>
        </w:rPr>
        <w:t xml:space="preserve">исполнения бюджета </w:t>
      </w:r>
      <w:r w:rsidR="00E230C8" w:rsidRPr="006E48C1">
        <w:rPr>
          <w:sz w:val="28"/>
          <w:szCs w:val="28"/>
        </w:rPr>
        <w:t>Шушенского района</w:t>
      </w:r>
      <w:r w:rsidR="00CD7C8A" w:rsidRPr="006E48C1">
        <w:rPr>
          <w:sz w:val="28"/>
          <w:szCs w:val="28"/>
        </w:rPr>
        <w:t xml:space="preserve"> и бюджета поселка Шушенское</w:t>
      </w:r>
      <w:r w:rsidRPr="006E48C1">
        <w:rPr>
          <w:sz w:val="28"/>
          <w:szCs w:val="28"/>
        </w:rPr>
        <w:t>.</w:t>
      </w:r>
    </w:p>
    <w:p w:rsidR="00E22E81" w:rsidRPr="00E22E81" w:rsidRDefault="00E93372" w:rsidP="00E16C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E81">
        <w:rPr>
          <w:sz w:val="28"/>
          <w:szCs w:val="28"/>
        </w:rPr>
        <w:t xml:space="preserve">Нормативные </w:t>
      </w:r>
      <w:r w:rsidR="00E16CF1" w:rsidRPr="00E22E81">
        <w:rPr>
          <w:sz w:val="28"/>
          <w:szCs w:val="28"/>
        </w:rPr>
        <w:t>затраты включают в себя</w:t>
      </w:r>
      <w:r w:rsidR="0015165D" w:rsidRPr="00E22E81">
        <w:rPr>
          <w:sz w:val="28"/>
          <w:szCs w:val="28"/>
        </w:rPr>
        <w:t xml:space="preserve"> </w:t>
      </w:r>
      <w:r w:rsidR="00E16CF1" w:rsidRPr="00E22E81">
        <w:rPr>
          <w:sz w:val="28"/>
          <w:szCs w:val="28"/>
        </w:rPr>
        <w:t>затраты</w:t>
      </w:r>
      <w:r w:rsidR="0015165D" w:rsidRPr="00E22E81">
        <w:rPr>
          <w:sz w:val="28"/>
          <w:szCs w:val="28"/>
        </w:rPr>
        <w:t xml:space="preserve"> на </w:t>
      </w:r>
      <w:r w:rsidR="00E22E81" w:rsidRPr="00E22E81">
        <w:rPr>
          <w:sz w:val="28"/>
          <w:szCs w:val="28"/>
        </w:rPr>
        <w:t>услуги связи</w:t>
      </w:r>
      <w:r w:rsidR="00E16CF1" w:rsidRPr="00E22E81">
        <w:rPr>
          <w:sz w:val="28"/>
          <w:szCs w:val="28"/>
        </w:rPr>
        <w:t xml:space="preserve">, </w:t>
      </w:r>
      <w:r w:rsidR="00E22E81">
        <w:rPr>
          <w:sz w:val="28"/>
          <w:szCs w:val="28"/>
        </w:rPr>
        <w:t xml:space="preserve">затраты на приобретение основных средств, </w:t>
      </w:r>
      <w:r w:rsidR="00E22E81" w:rsidRPr="001A3F11">
        <w:rPr>
          <w:sz w:val="28"/>
          <w:szCs w:val="28"/>
        </w:rPr>
        <w:t xml:space="preserve">затраты на приобретение </w:t>
      </w:r>
      <w:r w:rsidR="00E22E81" w:rsidRPr="001A3F11">
        <w:rPr>
          <w:rFonts w:eastAsia="Calibri"/>
          <w:sz w:val="28"/>
          <w:szCs w:val="28"/>
          <w:lang w:eastAsia="en-US"/>
        </w:rPr>
        <w:t>подписок на</w:t>
      </w:r>
      <w:r w:rsidR="00E22E81" w:rsidRPr="001A3F11">
        <w:rPr>
          <w:sz w:val="28"/>
          <w:szCs w:val="28"/>
        </w:rPr>
        <w:t xml:space="preserve"> и</w:t>
      </w:r>
      <w:r w:rsidR="00E22E81" w:rsidRPr="001A3F11">
        <w:rPr>
          <w:sz w:val="28"/>
          <w:szCs w:val="28"/>
        </w:rPr>
        <w:t>н</w:t>
      </w:r>
      <w:r w:rsidR="00E22E81" w:rsidRPr="001A3F11">
        <w:rPr>
          <w:sz w:val="28"/>
          <w:szCs w:val="28"/>
        </w:rPr>
        <w:t>формационные услуги, которые включают в себя затраты на приобретение п</w:t>
      </w:r>
      <w:r w:rsidR="00E22E81" w:rsidRPr="001A3F11">
        <w:rPr>
          <w:sz w:val="28"/>
          <w:szCs w:val="28"/>
        </w:rPr>
        <w:t>е</w:t>
      </w:r>
      <w:r w:rsidR="00E22E81" w:rsidRPr="001A3F11">
        <w:rPr>
          <w:sz w:val="28"/>
          <w:szCs w:val="28"/>
        </w:rPr>
        <w:t>риодических  печатных изданий, справочной литературы</w:t>
      </w:r>
      <w:r w:rsidR="00E22E81">
        <w:rPr>
          <w:sz w:val="28"/>
          <w:szCs w:val="28"/>
        </w:rPr>
        <w:t>, затраты на приобр</w:t>
      </w:r>
      <w:r w:rsidR="00E22E81">
        <w:rPr>
          <w:sz w:val="28"/>
          <w:szCs w:val="28"/>
        </w:rPr>
        <w:t>е</w:t>
      </w:r>
      <w:r w:rsidR="00E22E81">
        <w:rPr>
          <w:sz w:val="28"/>
          <w:szCs w:val="28"/>
        </w:rPr>
        <w:t xml:space="preserve">тение материальных запасов.  </w:t>
      </w:r>
    </w:p>
    <w:p w:rsidR="00E93372" w:rsidRPr="001A3F11" w:rsidRDefault="00E93372" w:rsidP="00E93372">
      <w:pPr>
        <w:spacing w:after="4" w:line="252" w:lineRule="auto"/>
        <w:ind w:right="7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Для расчета нормативных затрат применяются формулы, установленные Правилами расчета нормативных затрат, а также нормативы:</w:t>
      </w:r>
    </w:p>
    <w:p w:rsidR="00E93372" w:rsidRPr="001A3F11" w:rsidRDefault="00E93372" w:rsidP="00E93372">
      <w:pPr>
        <w:spacing w:after="4" w:line="252" w:lineRule="auto"/>
        <w:ind w:right="7" w:firstLine="709"/>
        <w:jc w:val="both"/>
        <w:rPr>
          <w:noProof/>
          <w:sz w:val="28"/>
          <w:szCs w:val="28"/>
        </w:rPr>
      </w:pPr>
      <w:r w:rsidRPr="001A3F11">
        <w:rPr>
          <w:sz w:val="28"/>
          <w:szCs w:val="28"/>
        </w:rPr>
        <w:t>а) количества абонентских номеров пользовательского (оконечного) оборудования, подключенного к сети подвижной связи;</w:t>
      </w:r>
      <w:r w:rsidR="00FE6ED5" w:rsidRPr="001A3F11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6" name="Picture 5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372" w:rsidRPr="001A3F11" w:rsidRDefault="00E93372" w:rsidP="00E93372">
      <w:pPr>
        <w:ind w:left="14" w:right="122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б) цены услуг телефонной связи;</w:t>
      </w:r>
    </w:p>
    <w:p w:rsidR="00E93372" w:rsidRPr="001A3F11" w:rsidRDefault="00E93372" w:rsidP="00E93372">
      <w:pPr>
        <w:ind w:left="14" w:right="115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в) количества и цены принтеров, многофункциональных устройств и копировальных аппаратов (оргтехники);</w:t>
      </w:r>
    </w:p>
    <w:p w:rsidR="00E93372" w:rsidRPr="001A3F11" w:rsidRDefault="00E93372" w:rsidP="00E93372">
      <w:pPr>
        <w:ind w:left="14" w:right="101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г) количества и цены носителей информации;</w:t>
      </w:r>
    </w:p>
    <w:p w:rsidR="00E93372" w:rsidRPr="001A3F11" w:rsidRDefault="00FE6ED5" w:rsidP="00E93372">
      <w:pPr>
        <w:ind w:left="14" w:right="7"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841375</wp:posOffset>
            </wp:positionH>
            <wp:positionV relativeFrom="page">
              <wp:posOffset>2061845</wp:posOffset>
            </wp:positionV>
            <wp:extent cx="4445" cy="4445"/>
            <wp:effectExtent l="0" t="0" r="0" b="0"/>
            <wp:wrapSquare wrapText="bothSides"/>
            <wp:docPr id="30" name="Picture 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3F1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841375</wp:posOffset>
            </wp:positionH>
            <wp:positionV relativeFrom="page">
              <wp:posOffset>2176145</wp:posOffset>
            </wp:positionV>
            <wp:extent cx="4445" cy="4445"/>
            <wp:effectExtent l="0" t="0" r="0" b="0"/>
            <wp:wrapSquare wrapText="bothSides"/>
            <wp:docPr id="29" name="Picture 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E93372" w:rsidRPr="001A3F11">
        <w:rPr>
          <w:sz w:val="28"/>
          <w:szCs w:val="28"/>
        </w:rPr>
        <w:t>д</w:t>
      </w:r>
      <w:proofErr w:type="spellEnd"/>
      <w:r w:rsidR="00E93372" w:rsidRPr="001A3F11">
        <w:rPr>
          <w:sz w:val="28"/>
          <w:szCs w:val="28"/>
        </w:rPr>
        <w:t>) количества и цены расходных материалов для различных типов при</w:t>
      </w:r>
      <w:r w:rsidR="00E93372" w:rsidRPr="001A3F11">
        <w:rPr>
          <w:sz w:val="28"/>
          <w:szCs w:val="28"/>
        </w:rPr>
        <w:t>н</w:t>
      </w:r>
      <w:r w:rsidR="00E93372" w:rsidRPr="001A3F11">
        <w:rPr>
          <w:sz w:val="28"/>
          <w:szCs w:val="28"/>
        </w:rPr>
        <w:t>теров, многофункциональных устройств, копировальных аппаратов (оргте</w:t>
      </w:r>
      <w:r w:rsidR="00E93372" w:rsidRPr="001A3F11">
        <w:rPr>
          <w:sz w:val="28"/>
          <w:szCs w:val="28"/>
        </w:rPr>
        <w:t>х</w:t>
      </w:r>
      <w:r w:rsidR="00E93372" w:rsidRPr="001A3F11">
        <w:rPr>
          <w:sz w:val="28"/>
          <w:szCs w:val="28"/>
        </w:rPr>
        <w:t>ники);</w:t>
      </w:r>
    </w:p>
    <w:p w:rsidR="00E93372" w:rsidRPr="001A3F11" w:rsidRDefault="00E93372" w:rsidP="00E93372">
      <w:pPr>
        <w:ind w:left="14" w:right="7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е) перечня периодических печатных изданий и справочной литературы; </w:t>
      </w:r>
    </w:p>
    <w:p w:rsidR="00E93372" w:rsidRPr="001A3F11" w:rsidRDefault="00E93372" w:rsidP="00E93372">
      <w:pPr>
        <w:ind w:left="14" w:right="7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ж) количества и цены транспортных средств; </w:t>
      </w:r>
    </w:p>
    <w:p w:rsidR="00E93372" w:rsidRPr="001A3F11" w:rsidRDefault="00E6514D" w:rsidP="00E93372">
      <w:pPr>
        <w:spacing w:after="27"/>
        <w:ind w:left="14" w:right="7" w:firstLine="709"/>
        <w:jc w:val="both"/>
        <w:rPr>
          <w:noProof/>
          <w:sz w:val="28"/>
          <w:szCs w:val="28"/>
        </w:rPr>
      </w:pPr>
      <w:proofErr w:type="spellStart"/>
      <w:r w:rsidRPr="001A3F11">
        <w:rPr>
          <w:sz w:val="28"/>
          <w:szCs w:val="28"/>
        </w:rPr>
        <w:t>з</w:t>
      </w:r>
      <w:proofErr w:type="spellEnd"/>
      <w:r w:rsidR="00E93372" w:rsidRPr="001A3F11">
        <w:rPr>
          <w:sz w:val="28"/>
          <w:szCs w:val="28"/>
        </w:rPr>
        <w:t>) количества и цены мебели;</w:t>
      </w:r>
      <w:r w:rsidR="00FE6ED5" w:rsidRPr="001A3F11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" name="Picture 5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372" w:rsidRPr="001A3F11" w:rsidRDefault="00E93372" w:rsidP="00E6514D">
      <w:pPr>
        <w:ind w:right="7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и) количества и цены канцелярских принадлежностей;</w:t>
      </w:r>
    </w:p>
    <w:p w:rsidR="00E6514D" w:rsidRPr="001A3F11" w:rsidRDefault="001E633F" w:rsidP="00E6514D">
      <w:pPr>
        <w:ind w:right="7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к) количества и цены хозяйственных товаров и принадлежностей;</w:t>
      </w:r>
    </w:p>
    <w:p w:rsidR="00E93372" w:rsidRPr="001A3F11" w:rsidRDefault="001E633F" w:rsidP="00E6514D">
      <w:pPr>
        <w:ind w:right="7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л</w:t>
      </w:r>
      <w:r w:rsidR="00E93372" w:rsidRPr="001A3F11">
        <w:rPr>
          <w:sz w:val="28"/>
          <w:szCs w:val="28"/>
        </w:rPr>
        <w:t>) количества и цены материальных запасов для нужд гражданской об</w:t>
      </w:r>
      <w:r w:rsidR="00E93372" w:rsidRPr="001A3F11">
        <w:rPr>
          <w:sz w:val="28"/>
          <w:szCs w:val="28"/>
        </w:rPr>
        <w:t>о</w:t>
      </w:r>
      <w:r w:rsidR="00E93372" w:rsidRPr="001A3F11">
        <w:rPr>
          <w:sz w:val="28"/>
          <w:szCs w:val="28"/>
        </w:rPr>
        <w:t>роны</w:t>
      </w:r>
      <w:r w:rsidRPr="001A3F11">
        <w:rPr>
          <w:sz w:val="28"/>
          <w:szCs w:val="28"/>
        </w:rPr>
        <w:t>;</w:t>
      </w:r>
    </w:p>
    <w:p w:rsidR="001E633F" w:rsidRPr="001A3F11" w:rsidRDefault="001E633F" w:rsidP="00E6514D">
      <w:pPr>
        <w:ind w:right="7"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м) количества и цены рабочих станций.</w:t>
      </w:r>
    </w:p>
    <w:p w:rsidR="000B14CC" w:rsidRPr="001A3F11" w:rsidRDefault="000B14CC" w:rsidP="00E16CF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72498B" w:rsidRDefault="0072498B" w:rsidP="00E16CF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0E28F6" w:rsidRPr="001A3F11" w:rsidRDefault="000B14CC" w:rsidP="00E16CF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1A3F11">
        <w:rPr>
          <w:sz w:val="28"/>
          <w:szCs w:val="28"/>
        </w:rPr>
        <w:t>1. Затраты на услуги связи</w:t>
      </w:r>
    </w:p>
    <w:p w:rsidR="00354A07" w:rsidRPr="001A3F11" w:rsidRDefault="00354A07" w:rsidP="000B14C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94"/>
      <w:bookmarkEnd w:id="0"/>
      <w:r w:rsidRPr="001A3F11">
        <w:rPr>
          <w:sz w:val="28"/>
          <w:szCs w:val="28"/>
        </w:rPr>
        <w:t>1.</w:t>
      </w:r>
      <w:r w:rsidR="000B14CC" w:rsidRPr="001A3F11">
        <w:rPr>
          <w:sz w:val="28"/>
          <w:szCs w:val="28"/>
        </w:rPr>
        <w:t>1</w:t>
      </w:r>
      <w:r w:rsidRPr="001A3F11">
        <w:rPr>
          <w:sz w:val="28"/>
          <w:szCs w:val="28"/>
        </w:rPr>
        <w:t xml:space="preserve"> Нормативные затраты на абонентскую плату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lastRenderedPageBreak/>
        <w:t>Нормативные затраты на абонентскую плату (</w:t>
      </w:r>
      <w:proofErr w:type="spellStart"/>
      <w:r w:rsidRPr="001A3F11">
        <w:rPr>
          <w:sz w:val="28"/>
          <w:szCs w:val="28"/>
        </w:rPr>
        <w:t>Заб</w:t>
      </w:r>
      <w:proofErr w:type="spellEnd"/>
      <w:r w:rsidRPr="001A3F11">
        <w:rPr>
          <w:sz w:val="28"/>
          <w:szCs w:val="28"/>
        </w:rPr>
        <w:t>) определяются    по формуле: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jc w:val="center"/>
        <w:rPr>
          <w:rFonts w:eastAsia="BatangChe"/>
          <w:sz w:val="28"/>
          <w:szCs w:val="28"/>
        </w:rPr>
      </w:pPr>
      <w:r w:rsidRPr="001A3F11">
        <w:rPr>
          <w:rFonts w:ascii="Calibri" w:hAnsi="Calibri" w:cs="Calibri"/>
          <w:noProof/>
          <w:position w:val="-28"/>
          <w:sz w:val="28"/>
          <w:szCs w:val="28"/>
        </w:rPr>
        <w:drawing>
          <wp:inline distT="0" distB="0" distL="0" distR="0">
            <wp:extent cx="2118360" cy="5257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rFonts w:eastAsia="BatangChe"/>
          <w:sz w:val="28"/>
          <w:szCs w:val="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27660" cy="251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</w:t>
      </w:r>
      <w:proofErr w:type="gramStart"/>
      <w:r w:rsidR="00354A07" w:rsidRPr="001A3F11">
        <w:rPr>
          <w:sz w:val="28"/>
          <w:szCs w:val="28"/>
        </w:rPr>
        <w:t>– количество абонентских номеров пользовательского (оконечного) оборудования, подключенного к сети местной телефонной связи, использу</w:t>
      </w:r>
      <w:r w:rsidR="00354A07" w:rsidRPr="001A3F11">
        <w:rPr>
          <w:sz w:val="28"/>
          <w:szCs w:val="28"/>
        </w:rPr>
        <w:t>е</w:t>
      </w:r>
      <w:r w:rsidR="00354A07" w:rsidRPr="001A3F11">
        <w:rPr>
          <w:sz w:val="28"/>
          <w:szCs w:val="28"/>
        </w:rPr>
        <w:t>мых для передачи голосовой информации (далее – абонентский номер для п</w:t>
      </w:r>
      <w:r w:rsidR="00354A07" w:rsidRPr="001A3F11">
        <w:rPr>
          <w:sz w:val="28"/>
          <w:szCs w:val="28"/>
        </w:rPr>
        <w:t>е</w:t>
      </w:r>
      <w:r w:rsidR="00354A07" w:rsidRPr="001A3F11">
        <w:rPr>
          <w:sz w:val="28"/>
          <w:szCs w:val="28"/>
        </w:rPr>
        <w:t xml:space="preserve">редачи голосовой информации), с </w:t>
      </w:r>
      <w:proofErr w:type="spellStart"/>
      <w:r w:rsidR="00354A07" w:rsidRPr="001A3F11">
        <w:rPr>
          <w:sz w:val="28"/>
          <w:szCs w:val="28"/>
        </w:rPr>
        <w:t>i-й</w:t>
      </w:r>
      <w:proofErr w:type="spellEnd"/>
      <w:r w:rsidR="00354A07" w:rsidRPr="001A3F11">
        <w:rPr>
          <w:sz w:val="28"/>
          <w:szCs w:val="28"/>
        </w:rPr>
        <w:t xml:space="preserve"> абонентской платой</w:t>
      </w:r>
      <w:r w:rsidR="00943348" w:rsidRPr="001A3F11">
        <w:rPr>
          <w:sz w:val="28"/>
          <w:szCs w:val="28"/>
        </w:rPr>
        <w:t xml:space="preserve">  - не более </w:t>
      </w:r>
      <w:r w:rsidR="00994E86" w:rsidRPr="001A3F11">
        <w:rPr>
          <w:sz w:val="28"/>
          <w:szCs w:val="28"/>
        </w:rPr>
        <w:t xml:space="preserve">одного </w:t>
      </w:r>
      <w:r w:rsidR="00943348" w:rsidRPr="001A3F11">
        <w:rPr>
          <w:sz w:val="28"/>
          <w:szCs w:val="28"/>
        </w:rPr>
        <w:t xml:space="preserve">номера </w:t>
      </w:r>
      <w:r w:rsidR="00994E86" w:rsidRPr="001A3F11">
        <w:rPr>
          <w:sz w:val="28"/>
          <w:szCs w:val="28"/>
        </w:rPr>
        <w:t xml:space="preserve">на одного работника для </w:t>
      </w:r>
      <w:r w:rsidR="00943348" w:rsidRPr="001A3F11">
        <w:rPr>
          <w:sz w:val="28"/>
          <w:szCs w:val="28"/>
        </w:rPr>
        <w:t xml:space="preserve"> всех групп должностей муници</w:t>
      </w:r>
      <w:r w:rsidR="00994E86" w:rsidRPr="001A3F11">
        <w:rPr>
          <w:sz w:val="28"/>
          <w:szCs w:val="28"/>
        </w:rPr>
        <w:t>п</w:t>
      </w:r>
      <w:r w:rsidR="00943348" w:rsidRPr="001A3F11">
        <w:rPr>
          <w:sz w:val="28"/>
          <w:szCs w:val="28"/>
        </w:rPr>
        <w:t>а</w:t>
      </w:r>
      <w:r w:rsidR="00994E86" w:rsidRPr="001A3F11">
        <w:rPr>
          <w:sz w:val="28"/>
          <w:szCs w:val="28"/>
        </w:rPr>
        <w:t>льной службы и технических служащих</w:t>
      </w:r>
      <w:r w:rsidR="00354A07" w:rsidRPr="001A3F11">
        <w:rPr>
          <w:sz w:val="28"/>
          <w:szCs w:val="28"/>
        </w:rPr>
        <w:t>;</w:t>
      </w:r>
      <w:proofErr w:type="gramEnd"/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27660" cy="251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ежемесячная i-я абонентская плата в расчете на 1 абонентский номер для передачи голосовой информации;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35280" cy="2514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месяцев предоставления услуги с </w:t>
      </w:r>
      <w:proofErr w:type="spellStart"/>
      <w:r w:rsidR="00354A07" w:rsidRPr="001A3F11">
        <w:rPr>
          <w:sz w:val="28"/>
          <w:szCs w:val="28"/>
        </w:rPr>
        <w:t>i-й</w:t>
      </w:r>
      <w:proofErr w:type="spellEnd"/>
      <w:r w:rsidR="00354A07" w:rsidRPr="001A3F11">
        <w:rPr>
          <w:sz w:val="28"/>
          <w:szCs w:val="28"/>
        </w:rPr>
        <w:t xml:space="preserve"> абонентской платой.</w:t>
      </w:r>
      <w:r w:rsidR="001F07F0" w:rsidRPr="001A3F1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03EA" w:rsidRPr="001A3F11" w:rsidRDefault="000903EA" w:rsidP="000903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Закупка </w:t>
      </w:r>
      <w:proofErr w:type="gramStart"/>
      <w:r w:rsidRPr="001A3F11">
        <w:rPr>
          <w:sz w:val="28"/>
          <w:szCs w:val="28"/>
        </w:rPr>
        <w:t>услуг, относящихся к сфере деятельности субъектов естестве</w:t>
      </w:r>
      <w:r w:rsidRPr="001A3F11">
        <w:rPr>
          <w:sz w:val="28"/>
          <w:szCs w:val="28"/>
        </w:rPr>
        <w:t>н</w:t>
      </w:r>
      <w:r w:rsidRPr="001A3F11">
        <w:rPr>
          <w:sz w:val="28"/>
          <w:szCs w:val="28"/>
        </w:rPr>
        <w:t>ных монополий осуществляется</w:t>
      </w:r>
      <w:proofErr w:type="gramEnd"/>
      <w:r w:rsidRPr="001A3F11">
        <w:rPr>
          <w:sz w:val="28"/>
          <w:szCs w:val="28"/>
        </w:rPr>
        <w:t xml:space="preserve"> в пределах лимита бюджетных обязательств и по  тарифам единственного поставщика. </w:t>
      </w:r>
    </w:p>
    <w:p w:rsidR="000903EA" w:rsidRPr="001A3F11" w:rsidRDefault="000903EA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1A3F11" w:rsidRDefault="000B14CC" w:rsidP="00354A07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3F11">
        <w:rPr>
          <w:rFonts w:ascii="Times New Roman" w:hAnsi="Times New Roman" w:cs="Times New Roman"/>
          <w:sz w:val="28"/>
          <w:szCs w:val="28"/>
        </w:rPr>
        <w:t>1.2</w:t>
      </w:r>
      <w:r w:rsidR="00354A07" w:rsidRPr="001A3F11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 местных, </w:t>
      </w:r>
    </w:p>
    <w:p w:rsidR="00354A07" w:rsidRPr="001A3F11" w:rsidRDefault="00354A07" w:rsidP="00354A07">
      <w:pPr>
        <w:pStyle w:val="ConsPlusNormal"/>
        <w:spacing w:line="192" w:lineRule="auto"/>
        <w:ind w:firstLine="0"/>
        <w:jc w:val="center"/>
        <w:rPr>
          <w:sz w:val="28"/>
          <w:szCs w:val="28"/>
        </w:rPr>
      </w:pPr>
      <w:r w:rsidRPr="001A3F11">
        <w:rPr>
          <w:rFonts w:ascii="Times New Roman" w:hAnsi="Times New Roman" w:cs="Times New Roman"/>
          <w:sz w:val="28"/>
          <w:szCs w:val="28"/>
        </w:rPr>
        <w:t>междугородних и международных телефонных соединений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повременную оплату местных, междугородних и международных телефонных соединений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пов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A07" w:rsidRPr="001A3F11" w:rsidRDefault="00FE6ED5" w:rsidP="00FA07A2">
      <w:pPr>
        <w:widowControl w:val="0"/>
        <w:autoSpaceDE w:val="0"/>
        <w:autoSpaceDN w:val="0"/>
        <w:adjustRightInd w:val="0"/>
        <w:ind w:left="-142"/>
        <w:jc w:val="center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6065520" cy="518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7A2" w:rsidRPr="001A3F11">
        <w:rPr>
          <w:sz w:val="28"/>
          <w:szCs w:val="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27660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абонентских номеров для передачи голосовой инфо</w:t>
      </w:r>
      <w:r w:rsidR="00354A07" w:rsidRPr="001A3F11">
        <w:rPr>
          <w:sz w:val="28"/>
          <w:szCs w:val="28"/>
        </w:rPr>
        <w:t>р</w:t>
      </w:r>
      <w:r w:rsidR="00354A07" w:rsidRPr="001A3F11">
        <w:rPr>
          <w:sz w:val="28"/>
          <w:szCs w:val="28"/>
        </w:rPr>
        <w:t>мации, используемых для местных телефонных соединений, с g-м тарифом</w:t>
      </w:r>
      <w:r w:rsidR="00994E86" w:rsidRPr="001A3F11">
        <w:rPr>
          <w:sz w:val="28"/>
          <w:szCs w:val="28"/>
        </w:rPr>
        <w:t xml:space="preserve"> (не более фактически сложившегося количества абонентских номеров за отчетный финансовый год</w:t>
      </w:r>
      <w:r w:rsidR="00B76A8C" w:rsidRPr="001A3F11">
        <w:rPr>
          <w:sz w:val="28"/>
          <w:szCs w:val="28"/>
        </w:rPr>
        <w:t xml:space="preserve"> - </w:t>
      </w:r>
      <w:r w:rsidR="0069752A">
        <w:rPr>
          <w:sz w:val="28"/>
          <w:szCs w:val="28"/>
        </w:rPr>
        <w:t>53)</w:t>
      </w:r>
      <w:r w:rsidR="00354A07" w:rsidRPr="001A3F11">
        <w:rPr>
          <w:sz w:val="28"/>
          <w:szCs w:val="28"/>
        </w:rPr>
        <w:t>;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1A3F11">
        <w:rPr>
          <w:sz w:val="28"/>
          <w:szCs w:val="28"/>
          <w:lang w:val="en-US"/>
        </w:rPr>
        <w:t>S</w:t>
      </w:r>
      <w:r w:rsidRPr="001A3F11">
        <w:rPr>
          <w:sz w:val="28"/>
          <w:szCs w:val="28"/>
          <w:vertAlign w:val="subscript"/>
          <w:lang w:val="en-US"/>
        </w:rPr>
        <w:t>g</w:t>
      </w:r>
      <w:proofErr w:type="spellEnd"/>
      <w:r w:rsidRPr="001A3F11">
        <w:rPr>
          <w:sz w:val="28"/>
          <w:szCs w:val="28"/>
          <w:vertAlign w:val="subscript"/>
        </w:rPr>
        <w:t xml:space="preserve">м </w:t>
      </w:r>
      <w:r w:rsidRPr="001A3F11">
        <w:rPr>
          <w:sz w:val="28"/>
          <w:szCs w:val="28"/>
        </w:rPr>
        <w:t xml:space="preserve">– продолжительность местных телефонных соединений в месяц в расчете на 1 абонентский номер для передачи голосовой информации по </w:t>
      </w:r>
      <w:proofErr w:type="spellStart"/>
      <w:r w:rsidRPr="001A3F11">
        <w:rPr>
          <w:sz w:val="28"/>
          <w:szCs w:val="28"/>
        </w:rPr>
        <w:t>g-му</w:t>
      </w:r>
      <w:proofErr w:type="spellEnd"/>
      <w:r w:rsidRPr="001A3F11">
        <w:rPr>
          <w:sz w:val="28"/>
          <w:szCs w:val="28"/>
        </w:rPr>
        <w:t xml:space="preserve"> тарифу;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1A3F11">
        <w:rPr>
          <w:sz w:val="28"/>
          <w:szCs w:val="28"/>
        </w:rPr>
        <w:t>P</w:t>
      </w:r>
      <w:r w:rsidRPr="001A3F11">
        <w:rPr>
          <w:sz w:val="28"/>
          <w:szCs w:val="28"/>
          <w:vertAlign w:val="subscript"/>
        </w:rPr>
        <w:t>g</w:t>
      </w:r>
      <w:proofErr w:type="gramStart"/>
      <w:r w:rsidRPr="001A3F11">
        <w:rPr>
          <w:sz w:val="28"/>
          <w:szCs w:val="28"/>
          <w:vertAlign w:val="subscript"/>
        </w:rPr>
        <w:t>м</w:t>
      </w:r>
      <w:proofErr w:type="spellEnd"/>
      <w:proofErr w:type="gramEnd"/>
      <w:r w:rsidRPr="001A3F11">
        <w:rPr>
          <w:sz w:val="28"/>
          <w:szCs w:val="28"/>
        </w:rPr>
        <w:t xml:space="preserve"> - цена минуты разговора при местных телефонных соединениях по </w:t>
      </w:r>
      <w:proofErr w:type="spellStart"/>
      <w:r w:rsidRPr="001A3F11">
        <w:rPr>
          <w:sz w:val="28"/>
          <w:szCs w:val="28"/>
        </w:rPr>
        <w:t>g-му</w:t>
      </w:r>
      <w:proofErr w:type="spellEnd"/>
      <w:r w:rsidRPr="001A3F11">
        <w:rPr>
          <w:sz w:val="28"/>
          <w:szCs w:val="28"/>
        </w:rPr>
        <w:t xml:space="preserve"> тарифу;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1A3F11">
        <w:rPr>
          <w:sz w:val="28"/>
          <w:szCs w:val="28"/>
        </w:rPr>
        <w:t>N</w:t>
      </w:r>
      <w:r w:rsidRPr="001A3F11">
        <w:rPr>
          <w:sz w:val="28"/>
          <w:szCs w:val="28"/>
          <w:vertAlign w:val="subscript"/>
        </w:rPr>
        <w:t>g</w:t>
      </w:r>
      <w:proofErr w:type="gramStart"/>
      <w:r w:rsidRPr="001A3F11">
        <w:rPr>
          <w:sz w:val="28"/>
          <w:szCs w:val="28"/>
          <w:vertAlign w:val="subscript"/>
        </w:rPr>
        <w:t>м</w:t>
      </w:r>
      <w:proofErr w:type="spellEnd"/>
      <w:proofErr w:type="gramEnd"/>
      <w:r w:rsidRPr="001A3F11">
        <w:rPr>
          <w:sz w:val="28"/>
          <w:szCs w:val="28"/>
        </w:rPr>
        <w:t xml:space="preserve"> - количество месяцев предоставления услуги местной телефонной связи по </w:t>
      </w:r>
      <w:proofErr w:type="spellStart"/>
      <w:r w:rsidRPr="001A3F11">
        <w:rPr>
          <w:sz w:val="28"/>
          <w:szCs w:val="28"/>
        </w:rPr>
        <w:t>g-му</w:t>
      </w:r>
      <w:proofErr w:type="spellEnd"/>
      <w:r w:rsidRPr="001A3F11">
        <w:rPr>
          <w:sz w:val="28"/>
          <w:szCs w:val="28"/>
        </w:rPr>
        <w:t xml:space="preserve"> тарифу;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35280" cy="25146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абонентских номеров для передачи голосовой инфо</w:t>
      </w:r>
      <w:r w:rsidR="00354A07" w:rsidRPr="001A3F11">
        <w:rPr>
          <w:sz w:val="28"/>
          <w:szCs w:val="28"/>
        </w:rPr>
        <w:t>р</w:t>
      </w:r>
      <w:r w:rsidR="00354A07" w:rsidRPr="001A3F11">
        <w:rPr>
          <w:sz w:val="28"/>
          <w:szCs w:val="28"/>
        </w:rPr>
        <w:t>мации, используемых для междугородних телефонных соединений, с i-м т</w:t>
      </w:r>
      <w:r w:rsidR="00354A07" w:rsidRPr="001A3F11">
        <w:rPr>
          <w:sz w:val="28"/>
          <w:szCs w:val="28"/>
        </w:rPr>
        <w:t>а</w:t>
      </w:r>
      <w:r w:rsidR="00354A07" w:rsidRPr="001A3F11">
        <w:rPr>
          <w:sz w:val="28"/>
          <w:szCs w:val="28"/>
        </w:rPr>
        <w:t>рифом</w:t>
      </w:r>
      <w:r w:rsidR="00752CC3" w:rsidRPr="001A3F11">
        <w:rPr>
          <w:sz w:val="28"/>
          <w:szCs w:val="28"/>
        </w:rPr>
        <w:t xml:space="preserve"> (не более фактически сложившегося количества абонентских номеров за отчетный финансовый год</w:t>
      </w:r>
      <w:r w:rsidR="00B76A8C" w:rsidRPr="001A3F11">
        <w:rPr>
          <w:sz w:val="28"/>
          <w:szCs w:val="28"/>
        </w:rPr>
        <w:t xml:space="preserve"> – </w:t>
      </w:r>
      <w:r w:rsidR="00A61634">
        <w:rPr>
          <w:sz w:val="28"/>
          <w:szCs w:val="28"/>
        </w:rPr>
        <w:t>53</w:t>
      </w:r>
      <w:r w:rsidR="00752CC3" w:rsidRPr="001A3F11">
        <w:rPr>
          <w:sz w:val="28"/>
          <w:szCs w:val="28"/>
        </w:rPr>
        <w:t>)</w:t>
      </w:r>
      <w:r w:rsidR="00354A07" w:rsidRPr="001A3F11">
        <w:rPr>
          <w:sz w:val="28"/>
          <w:szCs w:val="28"/>
        </w:rPr>
        <w:t>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297180" cy="2514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продолжительность междугородних телефонных соединений в месяц в расчете на 1 абонентский телефонный номер для передачи   голосовой информации по </w:t>
      </w:r>
      <w:proofErr w:type="spellStart"/>
      <w:r w:rsidR="00354A07" w:rsidRPr="001A3F11">
        <w:rPr>
          <w:sz w:val="28"/>
          <w:szCs w:val="28"/>
        </w:rPr>
        <w:t>i-му</w:t>
      </w:r>
      <w:proofErr w:type="spellEnd"/>
      <w:r w:rsidR="00354A07" w:rsidRPr="001A3F11">
        <w:rPr>
          <w:sz w:val="28"/>
          <w:szCs w:val="28"/>
        </w:rPr>
        <w:t xml:space="preserve"> тарифу</w:t>
      </w:r>
      <w:r w:rsidR="000B438A" w:rsidRPr="001A3F11">
        <w:rPr>
          <w:sz w:val="28"/>
          <w:szCs w:val="28"/>
        </w:rPr>
        <w:t xml:space="preserve"> - не более </w:t>
      </w:r>
      <w:r w:rsidR="00365B6B" w:rsidRPr="001A3F11">
        <w:rPr>
          <w:sz w:val="28"/>
          <w:szCs w:val="28"/>
        </w:rPr>
        <w:t xml:space="preserve">200 </w:t>
      </w:r>
      <w:r w:rsidR="000B438A" w:rsidRPr="001A3F11">
        <w:rPr>
          <w:sz w:val="28"/>
          <w:szCs w:val="28"/>
        </w:rPr>
        <w:t>минут</w:t>
      </w:r>
      <w:r w:rsidR="00354A07" w:rsidRPr="001A3F11">
        <w:rPr>
          <w:sz w:val="28"/>
          <w:szCs w:val="28"/>
        </w:rPr>
        <w:t>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lastRenderedPageBreak/>
        <w:drawing>
          <wp:inline distT="0" distB="0" distL="0" distR="0">
            <wp:extent cx="297180" cy="25146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цена минуты разговора при междугородних телефонных     соед</w:t>
      </w:r>
      <w:r w:rsidR="00354A07" w:rsidRPr="001A3F11">
        <w:rPr>
          <w:sz w:val="28"/>
          <w:szCs w:val="28"/>
        </w:rPr>
        <w:t>и</w:t>
      </w:r>
      <w:r w:rsidR="00354A07" w:rsidRPr="001A3F11">
        <w:rPr>
          <w:sz w:val="28"/>
          <w:szCs w:val="28"/>
        </w:rPr>
        <w:t xml:space="preserve">нениях по </w:t>
      </w:r>
      <w:proofErr w:type="spellStart"/>
      <w:r w:rsidR="00354A07" w:rsidRPr="001A3F11">
        <w:rPr>
          <w:sz w:val="28"/>
          <w:szCs w:val="28"/>
        </w:rPr>
        <w:t>i-му</w:t>
      </w:r>
      <w:proofErr w:type="spellEnd"/>
      <w:r w:rsidR="00354A07" w:rsidRPr="001A3F11">
        <w:rPr>
          <w:sz w:val="28"/>
          <w:szCs w:val="28"/>
        </w:rPr>
        <w:t xml:space="preserve"> тарифу;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50520" cy="2514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месяцев предоставления услуги междугородней тел</w:t>
      </w:r>
      <w:r w:rsidR="00354A07" w:rsidRPr="001A3F11">
        <w:rPr>
          <w:sz w:val="28"/>
          <w:szCs w:val="28"/>
        </w:rPr>
        <w:t>е</w:t>
      </w:r>
      <w:r w:rsidR="00354A07" w:rsidRPr="001A3F11">
        <w:rPr>
          <w:sz w:val="28"/>
          <w:szCs w:val="28"/>
        </w:rPr>
        <w:t xml:space="preserve">фонной связи по </w:t>
      </w:r>
      <w:proofErr w:type="spellStart"/>
      <w:r w:rsidR="00354A07" w:rsidRPr="001A3F11">
        <w:rPr>
          <w:sz w:val="28"/>
          <w:szCs w:val="28"/>
        </w:rPr>
        <w:t>i-му</w:t>
      </w:r>
      <w:proofErr w:type="spellEnd"/>
      <w:r w:rsidR="00354A07" w:rsidRPr="001A3F11">
        <w:rPr>
          <w:sz w:val="28"/>
          <w:szCs w:val="28"/>
        </w:rPr>
        <w:t xml:space="preserve"> тарифу;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5052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абонентских номеров для передачи голосовой инфо</w:t>
      </w:r>
      <w:r w:rsidR="00354A07" w:rsidRPr="001A3F11">
        <w:rPr>
          <w:sz w:val="28"/>
          <w:szCs w:val="28"/>
        </w:rPr>
        <w:t>р</w:t>
      </w:r>
      <w:r w:rsidR="00354A07" w:rsidRPr="001A3F11">
        <w:rPr>
          <w:sz w:val="28"/>
          <w:szCs w:val="28"/>
        </w:rPr>
        <w:t>мации, используемых для международных телефонных соединений, с j-м т</w:t>
      </w:r>
      <w:r w:rsidR="00354A07" w:rsidRPr="001A3F11">
        <w:rPr>
          <w:sz w:val="28"/>
          <w:szCs w:val="28"/>
        </w:rPr>
        <w:t>а</w:t>
      </w:r>
      <w:r w:rsidR="00354A07" w:rsidRPr="001A3F11">
        <w:rPr>
          <w:sz w:val="28"/>
          <w:szCs w:val="28"/>
        </w:rPr>
        <w:t>рифом;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27660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продолжительность международных телефонных соединений в месяц в расчете на 1 абонентский номер для передачи голосовой информации по </w:t>
      </w:r>
      <w:proofErr w:type="spellStart"/>
      <w:r w:rsidR="00354A07" w:rsidRPr="001A3F11">
        <w:rPr>
          <w:sz w:val="28"/>
          <w:szCs w:val="28"/>
        </w:rPr>
        <w:t>j-му</w:t>
      </w:r>
      <w:proofErr w:type="spellEnd"/>
      <w:r w:rsidR="00354A07" w:rsidRPr="001A3F11">
        <w:rPr>
          <w:sz w:val="28"/>
          <w:szCs w:val="28"/>
        </w:rPr>
        <w:t xml:space="preserve"> тарифу;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12420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цена минуты разговора при международных телефонных соед</w:t>
      </w:r>
      <w:r w:rsidR="00354A07" w:rsidRPr="001A3F11">
        <w:rPr>
          <w:sz w:val="28"/>
          <w:szCs w:val="28"/>
        </w:rPr>
        <w:t>и</w:t>
      </w:r>
      <w:r w:rsidR="00354A07" w:rsidRPr="001A3F11">
        <w:rPr>
          <w:sz w:val="28"/>
          <w:szCs w:val="28"/>
        </w:rPr>
        <w:t xml:space="preserve">нениях по </w:t>
      </w:r>
      <w:proofErr w:type="spellStart"/>
      <w:r w:rsidR="00354A07" w:rsidRPr="001A3F11">
        <w:rPr>
          <w:sz w:val="28"/>
          <w:szCs w:val="28"/>
        </w:rPr>
        <w:t>j-му</w:t>
      </w:r>
      <w:proofErr w:type="spellEnd"/>
      <w:r w:rsidR="00354A07" w:rsidRPr="001A3F11">
        <w:rPr>
          <w:sz w:val="28"/>
          <w:szCs w:val="28"/>
        </w:rPr>
        <w:t xml:space="preserve"> тарифу;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5052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месяцев предоставления услуги международной т</w:t>
      </w:r>
      <w:r w:rsidR="00354A07" w:rsidRPr="001A3F11">
        <w:rPr>
          <w:sz w:val="28"/>
          <w:szCs w:val="28"/>
        </w:rPr>
        <w:t>е</w:t>
      </w:r>
      <w:r w:rsidR="00354A07" w:rsidRPr="001A3F11">
        <w:rPr>
          <w:sz w:val="28"/>
          <w:szCs w:val="28"/>
        </w:rPr>
        <w:t xml:space="preserve">лефонной связи по </w:t>
      </w:r>
      <w:proofErr w:type="spellStart"/>
      <w:r w:rsidR="00354A07" w:rsidRPr="001A3F11">
        <w:rPr>
          <w:sz w:val="28"/>
          <w:szCs w:val="28"/>
        </w:rPr>
        <w:t>j-му</w:t>
      </w:r>
      <w:proofErr w:type="spellEnd"/>
      <w:r w:rsidR="00354A07" w:rsidRPr="001A3F11">
        <w:rPr>
          <w:sz w:val="28"/>
          <w:szCs w:val="28"/>
        </w:rPr>
        <w:t xml:space="preserve"> тарифу.</w:t>
      </w:r>
    </w:p>
    <w:p w:rsidR="00B76A8C" w:rsidRPr="001A3F11" w:rsidRDefault="008747B0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Закупка </w:t>
      </w:r>
      <w:proofErr w:type="gramStart"/>
      <w:r w:rsidRPr="001A3F11">
        <w:rPr>
          <w:sz w:val="28"/>
          <w:szCs w:val="28"/>
        </w:rPr>
        <w:t>услуг, относящихся к сфере деятельности субъектов естестве</w:t>
      </w:r>
      <w:r w:rsidRPr="001A3F11">
        <w:rPr>
          <w:sz w:val="28"/>
          <w:szCs w:val="28"/>
        </w:rPr>
        <w:t>н</w:t>
      </w:r>
      <w:r w:rsidRPr="001A3F11">
        <w:rPr>
          <w:sz w:val="28"/>
          <w:szCs w:val="28"/>
        </w:rPr>
        <w:t>ных монополий осуществляется</w:t>
      </w:r>
      <w:proofErr w:type="gramEnd"/>
      <w:r w:rsidRPr="001A3F11">
        <w:rPr>
          <w:sz w:val="28"/>
          <w:szCs w:val="28"/>
        </w:rPr>
        <w:t xml:space="preserve"> в пределах лимита бюджетных обязательств и по </w:t>
      </w:r>
      <w:r w:rsidR="00B76A8C" w:rsidRPr="001A3F11">
        <w:rPr>
          <w:sz w:val="28"/>
          <w:szCs w:val="28"/>
        </w:rPr>
        <w:t xml:space="preserve"> тарифам единственного поставщика</w:t>
      </w:r>
      <w:r w:rsidRPr="001A3F11">
        <w:rPr>
          <w:sz w:val="28"/>
          <w:szCs w:val="28"/>
        </w:rPr>
        <w:t>.</w:t>
      </w:r>
      <w:r w:rsidR="00B76A8C" w:rsidRPr="001A3F11">
        <w:rPr>
          <w:sz w:val="28"/>
          <w:szCs w:val="28"/>
        </w:rPr>
        <w:t xml:space="preserve"> </w:t>
      </w:r>
    </w:p>
    <w:p w:rsidR="008E12A7" w:rsidRPr="001A3F11" w:rsidRDefault="008E12A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1A3F11" w:rsidRDefault="000B14CC" w:rsidP="00354A0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3F11">
        <w:rPr>
          <w:rFonts w:ascii="Times New Roman" w:hAnsi="Times New Roman" w:cs="Times New Roman"/>
          <w:sz w:val="28"/>
          <w:szCs w:val="28"/>
        </w:rPr>
        <w:t>1.</w:t>
      </w:r>
      <w:r w:rsidR="00354A07" w:rsidRPr="001A3F11">
        <w:rPr>
          <w:rFonts w:ascii="Times New Roman" w:hAnsi="Times New Roman" w:cs="Times New Roman"/>
          <w:sz w:val="28"/>
          <w:szCs w:val="28"/>
        </w:rPr>
        <w:t>3 Нормативные затраты на оплату услуг внутризоновой связи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оплату услуг внутризоновой связи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внз</w:t>
      </w:r>
      <w:proofErr w:type="spellEnd"/>
      <w:r w:rsidRPr="001A3F11">
        <w:rPr>
          <w:sz w:val="28"/>
          <w:szCs w:val="28"/>
        </w:rPr>
        <w:t>) опред</w:t>
      </w:r>
      <w:r w:rsidRPr="001A3F11">
        <w:rPr>
          <w:sz w:val="28"/>
          <w:szCs w:val="28"/>
        </w:rPr>
        <w:t>е</w:t>
      </w:r>
      <w:r w:rsidRPr="001A3F11">
        <w:rPr>
          <w:sz w:val="28"/>
          <w:szCs w:val="28"/>
        </w:rPr>
        <w:t>ляются по фактическим затратам в отчетном финансовом году</w:t>
      </w:r>
      <w:r w:rsidR="000151F0" w:rsidRPr="001A3F11">
        <w:rPr>
          <w:sz w:val="28"/>
          <w:szCs w:val="28"/>
        </w:rPr>
        <w:t xml:space="preserve"> в пределах л</w:t>
      </w:r>
      <w:r w:rsidR="000151F0" w:rsidRPr="001A3F11">
        <w:rPr>
          <w:sz w:val="28"/>
          <w:szCs w:val="28"/>
        </w:rPr>
        <w:t>и</w:t>
      </w:r>
      <w:r w:rsidR="000151F0" w:rsidRPr="001A3F11">
        <w:rPr>
          <w:sz w:val="28"/>
          <w:szCs w:val="28"/>
        </w:rPr>
        <w:t>мита бюджетных обязательств</w:t>
      </w:r>
      <w:r w:rsidRPr="001A3F11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769"/>
      </w:tblGrid>
      <w:tr w:rsidR="000903EA" w:rsidRPr="001A3F11" w:rsidTr="00CC0D1F">
        <w:tc>
          <w:tcPr>
            <w:tcW w:w="2943" w:type="dxa"/>
          </w:tcPr>
          <w:p w:rsidR="000903EA" w:rsidRPr="001A3F11" w:rsidRDefault="000903EA" w:rsidP="00443F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Количество</w:t>
            </w:r>
          </w:p>
          <w:p w:rsidR="000903EA" w:rsidRPr="001A3F11" w:rsidRDefault="000903EA" w:rsidP="00443F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абонентских номеров</w:t>
            </w:r>
          </w:p>
        </w:tc>
        <w:tc>
          <w:tcPr>
            <w:tcW w:w="6771" w:type="dxa"/>
          </w:tcPr>
          <w:p w:rsidR="000903EA" w:rsidRPr="001A3F11" w:rsidRDefault="000903EA" w:rsidP="00CC0D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Продолжительность</w:t>
            </w:r>
            <w:r w:rsidR="00CC0D1F" w:rsidRPr="001A3F11">
              <w:t xml:space="preserve"> </w:t>
            </w:r>
            <w:r w:rsidRPr="001A3F11">
              <w:t xml:space="preserve">телефонных соединений в месяц, </w:t>
            </w:r>
            <w:r w:rsidR="00365B6B" w:rsidRPr="001A3F11">
              <w:t>на 1 абонентский номер</w:t>
            </w:r>
            <w:r w:rsidR="00365B6B" w:rsidRPr="001A3F11">
              <w:rPr>
                <w:sz w:val="28"/>
                <w:szCs w:val="28"/>
              </w:rPr>
              <w:t xml:space="preserve"> (</w:t>
            </w:r>
            <w:r w:rsidRPr="001A3F11">
              <w:t>мин</w:t>
            </w:r>
            <w:r w:rsidR="00365B6B" w:rsidRPr="001A3F11">
              <w:t>ут</w:t>
            </w:r>
            <w:r w:rsidR="009D62F7" w:rsidRPr="001A3F11">
              <w:t>.</w:t>
            </w:r>
            <w:r w:rsidR="00365B6B" w:rsidRPr="001A3F11">
              <w:t>)</w:t>
            </w:r>
          </w:p>
        </w:tc>
      </w:tr>
      <w:tr w:rsidR="000903EA" w:rsidRPr="001A3F11" w:rsidTr="00CC0D1F">
        <w:tc>
          <w:tcPr>
            <w:tcW w:w="2943" w:type="dxa"/>
          </w:tcPr>
          <w:p w:rsidR="000903EA" w:rsidRPr="0017207C" w:rsidRDefault="000A378B" w:rsidP="00B516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</w:t>
            </w:r>
          </w:p>
        </w:tc>
        <w:tc>
          <w:tcPr>
            <w:tcW w:w="6771" w:type="dxa"/>
          </w:tcPr>
          <w:p w:rsidR="000903EA" w:rsidRPr="001A3F11" w:rsidRDefault="00EF5046" w:rsidP="00443F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 xml:space="preserve">Не более </w:t>
            </w:r>
            <w:r w:rsidR="00365B6B" w:rsidRPr="001A3F11">
              <w:t>200</w:t>
            </w:r>
          </w:p>
        </w:tc>
      </w:tr>
    </w:tbl>
    <w:p w:rsidR="000903EA" w:rsidRPr="001A3F11" w:rsidRDefault="000903EA" w:rsidP="000903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Закупка </w:t>
      </w:r>
      <w:proofErr w:type="gramStart"/>
      <w:r w:rsidRPr="001A3F11">
        <w:rPr>
          <w:sz w:val="28"/>
          <w:szCs w:val="28"/>
        </w:rPr>
        <w:t>услуг, относящихся к сфере деятельности субъектов естестве</w:t>
      </w:r>
      <w:r w:rsidRPr="001A3F11">
        <w:rPr>
          <w:sz w:val="28"/>
          <w:szCs w:val="28"/>
        </w:rPr>
        <w:t>н</w:t>
      </w:r>
      <w:r w:rsidRPr="001A3F11">
        <w:rPr>
          <w:sz w:val="28"/>
          <w:szCs w:val="28"/>
        </w:rPr>
        <w:t>ных монополий осуществляется</w:t>
      </w:r>
      <w:proofErr w:type="gramEnd"/>
      <w:r w:rsidRPr="001A3F11">
        <w:rPr>
          <w:sz w:val="28"/>
          <w:szCs w:val="28"/>
        </w:rPr>
        <w:t xml:space="preserve"> в пределах лимита бюджетных обязательств и по  тарифам единственного поставщика. </w:t>
      </w:r>
    </w:p>
    <w:p w:rsidR="00354A07" w:rsidRPr="001A3F11" w:rsidRDefault="00354A07" w:rsidP="00354A07">
      <w:pPr>
        <w:pStyle w:val="ConsPlusNormal"/>
        <w:ind w:firstLine="709"/>
        <w:jc w:val="both"/>
        <w:rPr>
          <w:sz w:val="28"/>
          <w:szCs w:val="28"/>
        </w:rPr>
      </w:pPr>
    </w:p>
    <w:p w:rsidR="00354A07" w:rsidRPr="001A3F11" w:rsidRDefault="000B14CC" w:rsidP="00354A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3F11">
        <w:rPr>
          <w:rFonts w:ascii="Times New Roman" w:hAnsi="Times New Roman" w:cs="Times New Roman"/>
          <w:sz w:val="28"/>
          <w:szCs w:val="28"/>
        </w:rPr>
        <w:t>1.</w:t>
      </w:r>
      <w:r w:rsidR="00354A07" w:rsidRPr="001A3F11">
        <w:rPr>
          <w:rFonts w:ascii="Times New Roman" w:hAnsi="Times New Roman" w:cs="Times New Roman"/>
          <w:sz w:val="28"/>
          <w:szCs w:val="28"/>
        </w:rPr>
        <w:t>4 Нормативные затраты на оплату услуг подвижной связи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оплату услуг подвижной связи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0"/>
          <w:szCs w:val="20"/>
        </w:rPr>
        <w:t>сот</w:t>
      </w:r>
      <w:proofErr w:type="spellEnd"/>
      <w:r w:rsidRPr="001A3F11">
        <w:rPr>
          <w:sz w:val="28"/>
          <w:szCs w:val="28"/>
        </w:rPr>
        <w:t>) определ</w:t>
      </w:r>
      <w:r w:rsidRPr="001A3F11">
        <w:rPr>
          <w:sz w:val="28"/>
          <w:szCs w:val="28"/>
        </w:rPr>
        <w:t>я</w:t>
      </w:r>
      <w:r w:rsidRPr="001A3F11">
        <w:rPr>
          <w:sz w:val="28"/>
          <w:szCs w:val="28"/>
        </w:rPr>
        <w:t>ются по формуле: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2026920" cy="47244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447A10" w:rsidRPr="001A3F11" w:rsidRDefault="00FE6ED5" w:rsidP="00447A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50520" cy="2514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абонентских номеров, подключенных к сети подви</w:t>
      </w:r>
      <w:r w:rsidR="00354A07" w:rsidRPr="001A3F11">
        <w:rPr>
          <w:sz w:val="28"/>
          <w:szCs w:val="28"/>
        </w:rPr>
        <w:t>ж</w:t>
      </w:r>
      <w:r w:rsidR="00354A07" w:rsidRPr="001A3F11">
        <w:rPr>
          <w:sz w:val="28"/>
          <w:szCs w:val="28"/>
        </w:rPr>
        <w:t xml:space="preserve">ной связи по </w:t>
      </w:r>
      <w:proofErr w:type="spellStart"/>
      <w:r w:rsidR="00354A07" w:rsidRPr="001A3F11">
        <w:rPr>
          <w:sz w:val="28"/>
          <w:szCs w:val="28"/>
        </w:rPr>
        <w:t>i-й</w:t>
      </w:r>
      <w:proofErr w:type="spellEnd"/>
      <w:r w:rsidR="00354A07" w:rsidRPr="001A3F11">
        <w:rPr>
          <w:sz w:val="28"/>
          <w:szCs w:val="28"/>
        </w:rPr>
        <w:t xml:space="preserve"> должности, предельно</w:t>
      </w:r>
      <w:r w:rsidR="00FC1B0D" w:rsidRPr="001A3F11">
        <w:rPr>
          <w:sz w:val="28"/>
          <w:szCs w:val="28"/>
        </w:rPr>
        <w:t>е</w:t>
      </w:r>
      <w:r w:rsidR="00354A07" w:rsidRPr="001A3F11">
        <w:rPr>
          <w:sz w:val="28"/>
          <w:szCs w:val="28"/>
        </w:rPr>
        <w:t xml:space="preserve"> количеств</w:t>
      </w:r>
      <w:r w:rsidR="00FC1B0D" w:rsidRPr="001A3F11">
        <w:rPr>
          <w:sz w:val="28"/>
          <w:szCs w:val="28"/>
        </w:rPr>
        <w:t>о - не более 1 единицы</w:t>
      </w:r>
      <w:r w:rsidR="00354A07" w:rsidRPr="001A3F11">
        <w:rPr>
          <w:sz w:val="28"/>
          <w:szCs w:val="28"/>
        </w:rPr>
        <w:t xml:space="preserve">, </w:t>
      </w:r>
      <w:r w:rsidR="00FC1B0D" w:rsidRPr="001A3F11">
        <w:rPr>
          <w:sz w:val="28"/>
          <w:szCs w:val="28"/>
        </w:rPr>
        <w:t>в расчете на муниципального служащего, замещающего должность, относ</w:t>
      </w:r>
      <w:r w:rsidR="00FC1B0D" w:rsidRPr="001A3F11">
        <w:rPr>
          <w:sz w:val="28"/>
          <w:szCs w:val="28"/>
        </w:rPr>
        <w:t>я</w:t>
      </w:r>
      <w:r w:rsidR="00FC1B0D" w:rsidRPr="001A3F11">
        <w:rPr>
          <w:sz w:val="28"/>
          <w:szCs w:val="28"/>
        </w:rPr>
        <w:t xml:space="preserve">щуюся </w:t>
      </w:r>
      <w:r w:rsidR="007F49F7" w:rsidRPr="001A3F11">
        <w:rPr>
          <w:sz w:val="28"/>
          <w:szCs w:val="28"/>
        </w:rPr>
        <w:t>к</w:t>
      </w:r>
      <w:r w:rsidR="00FC1B0D" w:rsidRPr="001A3F11">
        <w:rPr>
          <w:sz w:val="28"/>
          <w:szCs w:val="28"/>
        </w:rPr>
        <w:t xml:space="preserve"> высшей группе должностей категории «руководители»</w:t>
      </w:r>
      <w:r w:rsidR="007F49F7" w:rsidRPr="001A3F11">
        <w:rPr>
          <w:sz w:val="28"/>
          <w:szCs w:val="28"/>
        </w:rPr>
        <w:t xml:space="preserve">; </w:t>
      </w:r>
      <w:r w:rsidR="00447A10" w:rsidRPr="001A3F11">
        <w:rPr>
          <w:sz w:val="28"/>
          <w:szCs w:val="28"/>
        </w:rPr>
        <w:t xml:space="preserve">не более 1 единицы </w:t>
      </w:r>
      <w:r w:rsidR="007F49F7" w:rsidRPr="001A3F11">
        <w:rPr>
          <w:sz w:val="28"/>
          <w:szCs w:val="28"/>
        </w:rPr>
        <w:t>в расчете на муниципального служащего, замещающего должность, относящуюся к главной группе  должностей категории «руководители»</w:t>
      </w:r>
      <w:r w:rsidR="0044645D" w:rsidRPr="001A3F11">
        <w:rPr>
          <w:sz w:val="28"/>
          <w:szCs w:val="28"/>
        </w:rPr>
        <w:t xml:space="preserve">;  не более </w:t>
      </w:r>
      <w:r w:rsidR="00B61494" w:rsidRPr="001A3F11">
        <w:rPr>
          <w:sz w:val="28"/>
          <w:szCs w:val="28"/>
        </w:rPr>
        <w:t>1</w:t>
      </w:r>
      <w:r w:rsidR="0044645D" w:rsidRPr="001A3F11">
        <w:rPr>
          <w:sz w:val="28"/>
          <w:szCs w:val="28"/>
        </w:rPr>
        <w:t xml:space="preserve"> единиц</w:t>
      </w:r>
      <w:r w:rsidR="00447A10" w:rsidRPr="001A3F11">
        <w:rPr>
          <w:sz w:val="28"/>
          <w:szCs w:val="28"/>
        </w:rPr>
        <w:t>ы</w:t>
      </w:r>
      <w:r w:rsidR="0044645D" w:rsidRPr="001A3F11">
        <w:rPr>
          <w:sz w:val="28"/>
          <w:szCs w:val="28"/>
        </w:rPr>
        <w:t xml:space="preserve"> в расчете на муниципального служащего, замещающего должность, относящуюся к ведущей группе должностей муниципальной службы категории «помощники, советники» и замещающего должность, отн</w:t>
      </w:r>
      <w:r w:rsidR="0044645D" w:rsidRPr="001A3F11">
        <w:rPr>
          <w:sz w:val="28"/>
          <w:szCs w:val="28"/>
        </w:rPr>
        <w:t>о</w:t>
      </w:r>
      <w:r w:rsidR="0044645D" w:rsidRPr="001A3F11">
        <w:rPr>
          <w:sz w:val="28"/>
          <w:szCs w:val="28"/>
        </w:rPr>
        <w:t>сящуюся к ведущей группе должностей муниципальной службы категории «руководители».</w:t>
      </w:r>
      <w:r w:rsidR="007F49F7" w:rsidRPr="001A3F11">
        <w:rPr>
          <w:sz w:val="28"/>
          <w:szCs w:val="28"/>
        </w:rPr>
        <w:t xml:space="preserve"> </w:t>
      </w:r>
    </w:p>
    <w:p w:rsidR="008E12A7" w:rsidRPr="001A3F11" w:rsidRDefault="0044645D" w:rsidP="00447A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          </w:t>
      </w:r>
      <w:r w:rsidR="00FE6ED5" w:rsidRPr="001A3F11">
        <w:rPr>
          <w:noProof/>
          <w:sz w:val="28"/>
          <w:szCs w:val="28"/>
        </w:rPr>
        <w:drawing>
          <wp:inline distT="0" distB="0" distL="0" distR="0">
            <wp:extent cx="320040" cy="251460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ежемесячная цена в расчете на один номер сотовой абонен</w:t>
      </w:r>
      <w:r w:rsidR="00354A07" w:rsidRPr="001A3F11">
        <w:rPr>
          <w:sz w:val="28"/>
          <w:szCs w:val="28"/>
        </w:rPr>
        <w:t>т</w:t>
      </w:r>
      <w:r w:rsidR="00354A07" w:rsidRPr="001A3F11">
        <w:rPr>
          <w:sz w:val="28"/>
          <w:szCs w:val="28"/>
        </w:rPr>
        <w:t>ской</w:t>
      </w:r>
      <w:r w:rsidR="00354A07" w:rsidRPr="001A3F11">
        <w:rPr>
          <w:sz w:val="28"/>
          <w:szCs w:val="28"/>
        </w:rPr>
        <w:tab/>
        <w:t xml:space="preserve"> станции </w:t>
      </w:r>
      <w:proofErr w:type="spellStart"/>
      <w:r w:rsidR="00354A07" w:rsidRPr="001A3F11">
        <w:rPr>
          <w:sz w:val="28"/>
          <w:szCs w:val="28"/>
        </w:rPr>
        <w:t>i-й</w:t>
      </w:r>
      <w:proofErr w:type="spellEnd"/>
      <w:r w:rsidR="00354A07" w:rsidRPr="001A3F11">
        <w:rPr>
          <w:sz w:val="28"/>
          <w:szCs w:val="28"/>
        </w:rPr>
        <w:t xml:space="preserve"> должности</w:t>
      </w:r>
      <w:r w:rsidR="00FC1B0D" w:rsidRPr="001A3F11">
        <w:rPr>
          <w:sz w:val="28"/>
          <w:szCs w:val="28"/>
        </w:rPr>
        <w:t xml:space="preserve">: </w:t>
      </w:r>
      <w:r w:rsidR="00354A07" w:rsidRPr="001A3F11">
        <w:rPr>
          <w:sz w:val="28"/>
          <w:szCs w:val="28"/>
        </w:rPr>
        <w:t xml:space="preserve">не более </w:t>
      </w:r>
      <w:r w:rsidR="00324253" w:rsidRPr="001A3F11">
        <w:rPr>
          <w:sz w:val="28"/>
          <w:szCs w:val="28"/>
        </w:rPr>
        <w:t>2</w:t>
      </w:r>
      <w:r w:rsidR="00FC1B0D" w:rsidRPr="001A3F11">
        <w:rPr>
          <w:sz w:val="28"/>
          <w:szCs w:val="28"/>
        </w:rPr>
        <w:t xml:space="preserve">000,00 руб. в расчете </w:t>
      </w:r>
      <w:r w:rsidR="007F49F7" w:rsidRPr="001A3F11">
        <w:rPr>
          <w:sz w:val="28"/>
          <w:szCs w:val="28"/>
        </w:rPr>
        <w:t>на муниципал</w:t>
      </w:r>
      <w:r w:rsidR="007F49F7" w:rsidRPr="001A3F11">
        <w:rPr>
          <w:sz w:val="28"/>
          <w:szCs w:val="28"/>
        </w:rPr>
        <w:t>ь</w:t>
      </w:r>
      <w:r w:rsidR="007F49F7" w:rsidRPr="001A3F11">
        <w:rPr>
          <w:sz w:val="28"/>
          <w:szCs w:val="28"/>
        </w:rPr>
        <w:t>ного служащего, замещающего должность, относящуюся в высшей группе должностей категории «руководители»</w:t>
      </w:r>
      <w:r w:rsidRPr="001A3F11">
        <w:rPr>
          <w:sz w:val="28"/>
          <w:szCs w:val="28"/>
        </w:rPr>
        <w:t>;</w:t>
      </w:r>
      <w:r w:rsidR="007F49F7" w:rsidRPr="001A3F11">
        <w:rPr>
          <w:sz w:val="28"/>
          <w:szCs w:val="28"/>
        </w:rPr>
        <w:t xml:space="preserve"> не более </w:t>
      </w:r>
      <w:r w:rsidR="00324253" w:rsidRPr="001A3F11">
        <w:rPr>
          <w:sz w:val="28"/>
          <w:szCs w:val="28"/>
        </w:rPr>
        <w:t>1</w:t>
      </w:r>
      <w:r w:rsidR="007F49F7" w:rsidRPr="001A3F11">
        <w:rPr>
          <w:sz w:val="28"/>
          <w:szCs w:val="28"/>
        </w:rPr>
        <w:t>000,00 руб. в расчете на м</w:t>
      </w:r>
      <w:r w:rsidR="007F49F7" w:rsidRPr="001A3F11">
        <w:rPr>
          <w:sz w:val="28"/>
          <w:szCs w:val="28"/>
        </w:rPr>
        <w:t>у</w:t>
      </w:r>
      <w:r w:rsidR="007F49F7" w:rsidRPr="001A3F11">
        <w:rPr>
          <w:sz w:val="28"/>
          <w:szCs w:val="28"/>
        </w:rPr>
        <w:t>ниципального служащего, замещающего должность, относящуюся к главной группе  должностей категории «руководители»</w:t>
      </w:r>
      <w:r w:rsidRPr="001A3F11">
        <w:rPr>
          <w:sz w:val="28"/>
          <w:szCs w:val="28"/>
        </w:rPr>
        <w:t>; не более 800,00 руб</w:t>
      </w:r>
      <w:r w:rsidR="00826A8E" w:rsidRPr="001A3F11">
        <w:rPr>
          <w:sz w:val="28"/>
          <w:szCs w:val="28"/>
        </w:rPr>
        <w:t xml:space="preserve">. </w:t>
      </w:r>
      <w:r w:rsidRPr="001A3F11">
        <w:rPr>
          <w:sz w:val="28"/>
          <w:szCs w:val="28"/>
        </w:rPr>
        <w:t>в расчете на муниципального служащего, замещающего должность, относящуюся к в</w:t>
      </w:r>
      <w:r w:rsidRPr="001A3F11">
        <w:rPr>
          <w:sz w:val="28"/>
          <w:szCs w:val="28"/>
        </w:rPr>
        <w:t>е</w:t>
      </w:r>
      <w:r w:rsidRPr="001A3F11">
        <w:rPr>
          <w:sz w:val="28"/>
          <w:szCs w:val="28"/>
        </w:rPr>
        <w:t>дущей группе должностей муниципальной службы категории «помощники, советники» и замещающего должность, относящуюся к ведущей группе дол</w:t>
      </w:r>
      <w:r w:rsidRPr="001A3F11">
        <w:rPr>
          <w:sz w:val="28"/>
          <w:szCs w:val="28"/>
        </w:rPr>
        <w:t>ж</w:t>
      </w:r>
      <w:r w:rsidRPr="001A3F11">
        <w:rPr>
          <w:sz w:val="28"/>
          <w:szCs w:val="28"/>
        </w:rPr>
        <w:t xml:space="preserve">ностей муниципальной службы категории «руководители». 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81000" cy="2514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месяцев предоставления услуги подвижной связи по </w:t>
      </w:r>
      <w:proofErr w:type="spellStart"/>
      <w:r w:rsidR="00354A07" w:rsidRPr="001A3F11">
        <w:rPr>
          <w:sz w:val="28"/>
          <w:szCs w:val="28"/>
        </w:rPr>
        <w:t>i-й</w:t>
      </w:r>
      <w:proofErr w:type="spellEnd"/>
      <w:r w:rsidR="00354A07" w:rsidRPr="001A3F11">
        <w:rPr>
          <w:sz w:val="28"/>
          <w:szCs w:val="28"/>
        </w:rPr>
        <w:t xml:space="preserve"> должности.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54A07" w:rsidRPr="001A3F11" w:rsidRDefault="00F44FA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bookmarkStart w:id="1" w:name="Par174"/>
      <w:bookmarkEnd w:id="1"/>
      <w:r w:rsidRPr="00642958">
        <w:rPr>
          <w:sz w:val="28"/>
          <w:szCs w:val="28"/>
        </w:rPr>
        <w:t>2</w:t>
      </w:r>
      <w:r w:rsidR="000B14CC" w:rsidRPr="00642958">
        <w:rPr>
          <w:sz w:val="28"/>
          <w:szCs w:val="28"/>
        </w:rPr>
        <w:t xml:space="preserve">. </w:t>
      </w:r>
      <w:r w:rsidR="00354A07" w:rsidRPr="00642958">
        <w:rPr>
          <w:sz w:val="28"/>
          <w:szCs w:val="28"/>
        </w:rPr>
        <w:t>Нормативные затраты на приобретение рабочих станций</w:t>
      </w:r>
      <w:r w:rsidR="00B873F6" w:rsidRPr="00642958">
        <w:rPr>
          <w:sz w:val="28"/>
          <w:szCs w:val="28"/>
        </w:rPr>
        <w:t xml:space="preserve"> (компьютеров)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рабочих станций (компьютеров) (</w:t>
      </w:r>
      <w:proofErr w:type="spellStart"/>
      <w:r w:rsidRPr="001A3F11">
        <w:rPr>
          <w:sz w:val="28"/>
          <w:szCs w:val="28"/>
        </w:rPr>
        <w:t>Зрст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position w:val="-28"/>
        </w:rPr>
        <w:drawing>
          <wp:inline distT="0" distB="0" distL="0" distR="0">
            <wp:extent cx="1470660" cy="426720"/>
            <wp:effectExtent l="0" t="0" r="0" b="0"/>
            <wp:docPr id="2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noProof/>
          <w:position w:val="-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position w:val="-14"/>
          <w:sz w:val="28"/>
          <w:szCs w:val="28"/>
        </w:rPr>
        <w:drawing>
          <wp:inline distT="0" distB="0" distL="0" distR="0">
            <wp:extent cx="914400" cy="365760"/>
            <wp:effectExtent l="0" t="0" r="0" b="0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- количество рабочих станций (компьютеров) по </w:t>
      </w:r>
      <w:proofErr w:type="spellStart"/>
      <w:r w:rsidR="00354A07" w:rsidRPr="001A3F11">
        <w:rPr>
          <w:sz w:val="28"/>
          <w:szCs w:val="28"/>
        </w:rPr>
        <w:t>i-й</w:t>
      </w:r>
      <w:proofErr w:type="spellEnd"/>
      <w:r w:rsidR="00354A07" w:rsidRPr="001A3F11">
        <w:rPr>
          <w:sz w:val="28"/>
          <w:szCs w:val="28"/>
        </w:rPr>
        <w:t xml:space="preserve"> должн</w:t>
      </w:r>
      <w:r w:rsidR="00354A07" w:rsidRPr="001A3F11">
        <w:rPr>
          <w:sz w:val="28"/>
          <w:szCs w:val="28"/>
        </w:rPr>
        <w:t>о</w:t>
      </w:r>
      <w:r w:rsidR="00354A07" w:rsidRPr="001A3F11">
        <w:rPr>
          <w:sz w:val="28"/>
          <w:szCs w:val="28"/>
        </w:rPr>
        <w:t xml:space="preserve">сти, не превышающее предельное количество рабочих станций </w:t>
      </w:r>
      <w:r w:rsidR="00DD30BC" w:rsidRPr="001A3F11">
        <w:rPr>
          <w:sz w:val="28"/>
          <w:szCs w:val="28"/>
        </w:rPr>
        <w:t xml:space="preserve">(компьютеров) </w:t>
      </w:r>
      <w:r w:rsidR="00354A07" w:rsidRPr="001A3F11">
        <w:rPr>
          <w:sz w:val="28"/>
          <w:szCs w:val="28"/>
        </w:rPr>
        <w:t xml:space="preserve">по </w:t>
      </w:r>
      <w:proofErr w:type="spellStart"/>
      <w:r w:rsidR="00354A07" w:rsidRPr="001A3F11">
        <w:rPr>
          <w:sz w:val="28"/>
          <w:szCs w:val="28"/>
        </w:rPr>
        <w:t>i-й</w:t>
      </w:r>
      <w:proofErr w:type="spellEnd"/>
      <w:r w:rsidR="00354A07" w:rsidRPr="001A3F11">
        <w:rPr>
          <w:sz w:val="28"/>
          <w:szCs w:val="28"/>
        </w:rPr>
        <w:t xml:space="preserve"> должности</w:t>
      </w:r>
      <w:r w:rsidR="00E75A07">
        <w:rPr>
          <w:sz w:val="28"/>
          <w:szCs w:val="28"/>
        </w:rPr>
        <w:t xml:space="preserve"> (приложение 1 к настоящим Нормативным затратам)</w:t>
      </w:r>
      <w:r w:rsidR="00354A07" w:rsidRPr="001A3F11">
        <w:rPr>
          <w:sz w:val="28"/>
          <w:szCs w:val="28"/>
        </w:rPr>
        <w:t>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20040" cy="266700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цена приобретения одной рабочей станции (компьютера), но не более:</w:t>
      </w:r>
    </w:p>
    <w:p w:rsidR="00354A07" w:rsidRDefault="008A0CC3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CC3">
        <w:rPr>
          <w:rFonts w:ascii="Times New Roman" w:hAnsi="Times New Roman" w:cs="Times New Roman"/>
          <w:sz w:val="28"/>
          <w:szCs w:val="28"/>
        </w:rPr>
        <w:t>70</w:t>
      </w:r>
      <w:r w:rsidR="00354A07" w:rsidRPr="008A0CC3">
        <w:rPr>
          <w:rFonts w:ascii="Times New Roman" w:hAnsi="Times New Roman" w:cs="Times New Roman"/>
          <w:sz w:val="28"/>
          <w:szCs w:val="28"/>
        </w:rPr>
        <w:t> 000 руб.* включительно для работников администрации</w:t>
      </w:r>
      <w:r w:rsidR="00B873F6" w:rsidRPr="008A0CC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54A07" w:rsidRPr="008A0CC3">
        <w:rPr>
          <w:rFonts w:ascii="Times New Roman" w:hAnsi="Times New Roman" w:cs="Times New Roman"/>
          <w:sz w:val="28"/>
          <w:szCs w:val="28"/>
        </w:rPr>
        <w:t>, о</w:t>
      </w:r>
      <w:r w:rsidR="00354A07" w:rsidRPr="008A0CC3">
        <w:rPr>
          <w:rFonts w:ascii="Times New Roman" w:hAnsi="Times New Roman" w:cs="Times New Roman"/>
          <w:sz w:val="28"/>
          <w:szCs w:val="28"/>
        </w:rPr>
        <w:t>б</w:t>
      </w:r>
      <w:r w:rsidR="00354A07" w:rsidRPr="008A0CC3">
        <w:rPr>
          <w:rFonts w:ascii="Times New Roman" w:hAnsi="Times New Roman" w:cs="Times New Roman"/>
          <w:sz w:val="28"/>
          <w:szCs w:val="28"/>
        </w:rPr>
        <w:t>рабатывающих текстовые документы и работающих в информационных си</w:t>
      </w:r>
      <w:r w:rsidR="00354A07" w:rsidRPr="008A0CC3">
        <w:rPr>
          <w:rFonts w:ascii="Times New Roman" w:hAnsi="Times New Roman" w:cs="Times New Roman"/>
          <w:sz w:val="28"/>
          <w:szCs w:val="28"/>
        </w:rPr>
        <w:t>с</w:t>
      </w:r>
      <w:r w:rsidR="00354A07" w:rsidRPr="008A0CC3">
        <w:rPr>
          <w:rFonts w:ascii="Times New Roman" w:hAnsi="Times New Roman" w:cs="Times New Roman"/>
          <w:sz w:val="28"/>
          <w:szCs w:val="28"/>
        </w:rPr>
        <w:t xml:space="preserve">темах (кроме </w:t>
      </w:r>
      <w:proofErr w:type="spellStart"/>
      <w:r w:rsidR="00354A07" w:rsidRPr="008A0CC3">
        <w:rPr>
          <w:rFonts w:ascii="Times New Roman" w:hAnsi="Times New Roman" w:cs="Times New Roman"/>
          <w:sz w:val="28"/>
          <w:szCs w:val="28"/>
        </w:rPr>
        <w:t>геоинформационных</w:t>
      </w:r>
      <w:proofErr w:type="spellEnd"/>
      <w:r w:rsidR="00354A07" w:rsidRPr="008A0CC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A46CF" w:rsidRPr="001A3F11" w:rsidRDefault="00656EE7" w:rsidP="00BA46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6EE7">
        <w:rPr>
          <w:sz w:val="28"/>
          <w:szCs w:val="28"/>
        </w:rPr>
        <w:t>150</w:t>
      </w:r>
      <w:r w:rsidR="00BA46CF" w:rsidRPr="00656EE7">
        <w:rPr>
          <w:sz w:val="28"/>
          <w:szCs w:val="28"/>
        </w:rPr>
        <w:t xml:space="preserve"> 000 руб.* включительно для работников администрации района, </w:t>
      </w:r>
      <w:r w:rsidR="00E63C11" w:rsidRPr="00656EE7">
        <w:rPr>
          <w:sz w:val="28"/>
          <w:szCs w:val="28"/>
        </w:rPr>
        <w:t xml:space="preserve">в обязанности которых входит </w:t>
      </w:r>
      <w:r w:rsidR="00BA46CF" w:rsidRPr="00656EE7">
        <w:rPr>
          <w:sz w:val="28"/>
          <w:szCs w:val="28"/>
        </w:rPr>
        <w:t>об</w:t>
      </w:r>
      <w:r w:rsidR="00E63C11" w:rsidRPr="00656EE7">
        <w:rPr>
          <w:sz w:val="28"/>
          <w:szCs w:val="28"/>
        </w:rPr>
        <w:t xml:space="preserve">работка </w:t>
      </w:r>
      <w:r w:rsidR="005973BA" w:rsidRPr="00656EE7">
        <w:rPr>
          <w:sz w:val="28"/>
          <w:szCs w:val="28"/>
        </w:rPr>
        <w:t>больших массивов данных и инфо</w:t>
      </w:r>
      <w:r w:rsidR="005973BA" w:rsidRPr="00656EE7">
        <w:rPr>
          <w:sz w:val="28"/>
          <w:szCs w:val="28"/>
        </w:rPr>
        <w:t>р</w:t>
      </w:r>
      <w:r w:rsidR="005973BA" w:rsidRPr="00656EE7">
        <w:rPr>
          <w:sz w:val="28"/>
          <w:szCs w:val="28"/>
        </w:rPr>
        <w:t>мационных систем</w:t>
      </w:r>
      <w:r w:rsidR="00BA46CF" w:rsidRPr="00656EE7">
        <w:rPr>
          <w:sz w:val="28"/>
          <w:szCs w:val="28"/>
        </w:rPr>
        <w:t>.</w:t>
      </w:r>
      <w:r w:rsidR="006F4146">
        <w:rPr>
          <w:sz w:val="28"/>
          <w:szCs w:val="28"/>
        </w:rPr>
        <w:t xml:space="preserve"> </w:t>
      </w:r>
    </w:p>
    <w:p w:rsidR="00354A07" w:rsidRPr="001A3F11" w:rsidRDefault="008A0CC3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0CC3">
        <w:rPr>
          <w:sz w:val="28"/>
          <w:szCs w:val="28"/>
        </w:rPr>
        <w:t>170</w:t>
      </w:r>
      <w:r w:rsidR="00354A07" w:rsidRPr="008A0CC3">
        <w:rPr>
          <w:sz w:val="28"/>
          <w:szCs w:val="28"/>
        </w:rPr>
        <w:t> 000 руб.* включительно для работников</w:t>
      </w:r>
      <w:r w:rsidR="00354A07" w:rsidRPr="001A3F11">
        <w:rPr>
          <w:sz w:val="28"/>
          <w:szCs w:val="28"/>
        </w:rPr>
        <w:t xml:space="preserve"> администрации</w:t>
      </w:r>
      <w:r w:rsidR="00B873F6" w:rsidRPr="001A3F11">
        <w:rPr>
          <w:sz w:val="28"/>
          <w:szCs w:val="28"/>
        </w:rPr>
        <w:t xml:space="preserve"> района</w:t>
      </w:r>
      <w:r w:rsidR="00354A07" w:rsidRPr="001A3F11">
        <w:rPr>
          <w:sz w:val="28"/>
          <w:szCs w:val="28"/>
        </w:rPr>
        <w:t>, о</w:t>
      </w:r>
      <w:r w:rsidR="00354A07" w:rsidRPr="001A3F11">
        <w:rPr>
          <w:sz w:val="28"/>
          <w:szCs w:val="28"/>
        </w:rPr>
        <w:t>б</w:t>
      </w:r>
      <w:r w:rsidR="00354A07" w:rsidRPr="001A3F11">
        <w:rPr>
          <w:sz w:val="28"/>
          <w:szCs w:val="28"/>
        </w:rPr>
        <w:t>рабатывающих графическую</w:t>
      </w:r>
      <w:r w:rsidR="00BA46CF">
        <w:rPr>
          <w:sz w:val="28"/>
          <w:szCs w:val="28"/>
        </w:rPr>
        <w:t xml:space="preserve"> </w:t>
      </w:r>
      <w:r w:rsidR="00354A07" w:rsidRPr="001A3F11">
        <w:rPr>
          <w:sz w:val="28"/>
          <w:szCs w:val="28"/>
        </w:rPr>
        <w:t>информацию.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354A07" w:rsidRPr="009C01E7" w:rsidRDefault="00F44FA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9C01E7">
        <w:rPr>
          <w:sz w:val="28"/>
          <w:szCs w:val="28"/>
        </w:rPr>
        <w:t>3</w:t>
      </w:r>
      <w:r w:rsidR="00354A07" w:rsidRPr="009C01E7">
        <w:rPr>
          <w:sz w:val="28"/>
          <w:szCs w:val="28"/>
        </w:rPr>
        <w:t xml:space="preserve">. Нормативные затраты на приобретение принтеров, 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9C01E7">
        <w:rPr>
          <w:sz w:val="28"/>
          <w:szCs w:val="28"/>
        </w:rPr>
        <w:t>многофункциональных устройств (МФУ), сканеров</w:t>
      </w:r>
      <w:r w:rsidRPr="001A3F11">
        <w:rPr>
          <w:sz w:val="28"/>
          <w:szCs w:val="28"/>
        </w:rPr>
        <w:t xml:space="preserve">, копировальных 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A3F11">
        <w:rPr>
          <w:sz w:val="28"/>
          <w:szCs w:val="28"/>
        </w:rPr>
        <w:t>аппаратов (оргтехники)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принтеров, многофункционал</w:t>
      </w:r>
      <w:r w:rsidRPr="001A3F11">
        <w:rPr>
          <w:sz w:val="28"/>
          <w:szCs w:val="28"/>
        </w:rPr>
        <w:t>ь</w:t>
      </w:r>
      <w:r w:rsidRPr="001A3F11">
        <w:rPr>
          <w:sz w:val="28"/>
          <w:szCs w:val="28"/>
        </w:rPr>
        <w:t>ных устройств, сканеров, копировальных аппаратов и иной оргтехники (</w:t>
      </w:r>
      <w:proofErr w:type="spellStart"/>
      <w:r w:rsidRPr="001A3F11">
        <w:rPr>
          <w:sz w:val="28"/>
          <w:szCs w:val="28"/>
        </w:rPr>
        <w:t>Зпм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position w:val="-28"/>
          <w:sz w:val="28"/>
          <w:szCs w:val="28"/>
        </w:rPr>
        <w:drawing>
          <wp:inline distT="0" distB="0" distL="0" distR="0">
            <wp:extent cx="1455420" cy="548640"/>
            <wp:effectExtent l="0" t="0" r="0" b="3810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1A3F11">
        <w:rPr>
          <w:sz w:val="28"/>
          <w:szCs w:val="28"/>
        </w:rPr>
        <w:t>Q</w:t>
      </w:r>
      <w:r w:rsidRPr="001A3F11">
        <w:rPr>
          <w:sz w:val="28"/>
          <w:szCs w:val="28"/>
          <w:vertAlign w:val="subscript"/>
        </w:rPr>
        <w:t>i</w:t>
      </w:r>
      <w:proofErr w:type="spellEnd"/>
      <w:r w:rsidRPr="001A3F11">
        <w:rPr>
          <w:sz w:val="28"/>
          <w:szCs w:val="28"/>
          <w:vertAlign w:val="subscript"/>
        </w:rPr>
        <w:t xml:space="preserve"> пм</w:t>
      </w:r>
      <w:r w:rsidRPr="001A3F11">
        <w:rPr>
          <w:sz w:val="28"/>
          <w:szCs w:val="28"/>
        </w:rPr>
        <w:t xml:space="preserve"> </w:t>
      </w:r>
      <w:r w:rsidR="00B412B7" w:rsidRPr="001A3F11">
        <w:rPr>
          <w:sz w:val="28"/>
          <w:szCs w:val="28"/>
        </w:rPr>
        <w:t>–</w:t>
      </w:r>
      <w:r w:rsidR="00025538" w:rsidRPr="001A3F11">
        <w:rPr>
          <w:sz w:val="28"/>
          <w:szCs w:val="28"/>
        </w:rPr>
        <w:t xml:space="preserve"> </w:t>
      </w:r>
      <w:r w:rsidR="00B412B7" w:rsidRPr="001A3F11">
        <w:rPr>
          <w:sz w:val="28"/>
          <w:szCs w:val="28"/>
        </w:rPr>
        <w:t xml:space="preserve">количество </w:t>
      </w:r>
      <w:r w:rsidRPr="001A3F11">
        <w:rPr>
          <w:sz w:val="28"/>
          <w:szCs w:val="28"/>
        </w:rPr>
        <w:t xml:space="preserve">принтеров, многофункциональных устройств (МФУ), сканеров, копировальных аппаратов и иной оргтехники по </w:t>
      </w:r>
      <w:proofErr w:type="spellStart"/>
      <w:r w:rsidRPr="001A3F11">
        <w:rPr>
          <w:sz w:val="28"/>
          <w:szCs w:val="28"/>
        </w:rPr>
        <w:t>i-й</w:t>
      </w:r>
      <w:proofErr w:type="spellEnd"/>
      <w:r w:rsidRPr="001A3F11">
        <w:rPr>
          <w:sz w:val="28"/>
          <w:szCs w:val="28"/>
        </w:rPr>
        <w:t xml:space="preserve"> должности в с</w:t>
      </w:r>
      <w:r w:rsidRPr="001A3F11">
        <w:rPr>
          <w:sz w:val="28"/>
          <w:szCs w:val="28"/>
        </w:rPr>
        <w:t>о</w:t>
      </w:r>
      <w:r w:rsidRPr="001A3F11">
        <w:rPr>
          <w:sz w:val="28"/>
          <w:szCs w:val="28"/>
        </w:rPr>
        <w:t>ответствии с нормативами администрации</w:t>
      </w:r>
      <w:r w:rsidR="00B873F6" w:rsidRPr="001A3F11">
        <w:rPr>
          <w:sz w:val="28"/>
          <w:szCs w:val="28"/>
        </w:rPr>
        <w:t xml:space="preserve"> района</w:t>
      </w:r>
      <w:r w:rsidR="00B412B7" w:rsidRPr="001A3F11">
        <w:rPr>
          <w:sz w:val="28"/>
          <w:szCs w:val="28"/>
        </w:rPr>
        <w:t xml:space="preserve"> (приложение 1</w:t>
      </w:r>
      <w:r w:rsidR="004A7841" w:rsidRPr="001A3F11">
        <w:rPr>
          <w:sz w:val="28"/>
          <w:szCs w:val="28"/>
        </w:rPr>
        <w:t xml:space="preserve"> к настоящим Нормативным затратам</w:t>
      </w:r>
      <w:r w:rsidR="00B412B7" w:rsidRPr="001A3F11">
        <w:rPr>
          <w:sz w:val="28"/>
          <w:szCs w:val="28"/>
        </w:rPr>
        <w:t>)</w:t>
      </w:r>
      <w:r w:rsidRPr="001A3F11">
        <w:rPr>
          <w:sz w:val="28"/>
          <w:szCs w:val="28"/>
        </w:rPr>
        <w:t>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297180" cy="251460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цена одного i-го типа принтера, многофункционального устройс</w:t>
      </w:r>
      <w:r w:rsidR="00354A07" w:rsidRPr="001A3F11">
        <w:rPr>
          <w:sz w:val="28"/>
          <w:szCs w:val="28"/>
        </w:rPr>
        <w:t>т</w:t>
      </w:r>
      <w:r w:rsidR="00354A07" w:rsidRPr="001A3F11">
        <w:rPr>
          <w:sz w:val="28"/>
          <w:szCs w:val="28"/>
        </w:rPr>
        <w:t>ва (МФУ), сканера, копировального аппарата и иной оргтехники в соответс</w:t>
      </w:r>
      <w:r w:rsidR="00354A07" w:rsidRPr="001A3F11">
        <w:rPr>
          <w:sz w:val="28"/>
          <w:szCs w:val="28"/>
        </w:rPr>
        <w:t>т</w:t>
      </w:r>
      <w:r w:rsidR="00354A07" w:rsidRPr="001A3F11">
        <w:rPr>
          <w:sz w:val="28"/>
          <w:szCs w:val="28"/>
        </w:rPr>
        <w:t>вии с типом устройства, но не более:</w:t>
      </w:r>
    </w:p>
    <w:p w:rsidR="00354A07" w:rsidRPr="004828BE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8BE">
        <w:rPr>
          <w:sz w:val="28"/>
          <w:szCs w:val="28"/>
        </w:rPr>
        <w:t>47 000 руб.* включительно для работников администрации</w:t>
      </w:r>
      <w:r w:rsidR="00B412B7" w:rsidRPr="004828BE">
        <w:rPr>
          <w:sz w:val="28"/>
          <w:szCs w:val="28"/>
        </w:rPr>
        <w:t xml:space="preserve"> района</w:t>
      </w:r>
      <w:r w:rsidRPr="004828BE">
        <w:rPr>
          <w:sz w:val="28"/>
          <w:szCs w:val="28"/>
        </w:rPr>
        <w:t>,  о</w:t>
      </w:r>
      <w:r w:rsidRPr="004828BE">
        <w:rPr>
          <w:sz w:val="28"/>
          <w:szCs w:val="28"/>
        </w:rPr>
        <w:t>б</w:t>
      </w:r>
      <w:r w:rsidRPr="004828BE">
        <w:rPr>
          <w:sz w:val="28"/>
          <w:szCs w:val="28"/>
        </w:rPr>
        <w:t>рабатывающих текстовые документы и работающие в информационных си</w:t>
      </w:r>
      <w:r w:rsidRPr="004828BE">
        <w:rPr>
          <w:sz w:val="28"/>
          <w:szCs w:val="28"/>
        </w:rPr>
        <w:t>с</w:t>
      </w:r>
      <w:r w:rsidRPr="004828BE">
        <w:rPr>
          <w:sz w:val="28"/>
          <w:szCs w:val="28"/>
        </w:rPr>
        <w:t xml:space="preserve">темах (кроме </w:t>
      </w:r>
      <w:proofErr w:type="spellStart"/>
      <w:r w:rsidRPr="004828BE">
        <w:rPr>
          <w:sz w:val="28"/>
          <w:szCs w:val="28"/>
        </w:rPr>
        <w:t>геоинформационных</w:t>
      </w:r>
      <w:proofErr w:type="spellEnd"/>
      <w:r w:rsidRPr="004828BE">
        <w:rPr>
          <w:sz w:val="28"/>
          <w:szCs w:val="28"/>
        </w:rPr>
        <w:t>);</w:t>
      </w:r>
    </w:p>
    <w:p w:rsidR="00354A07" w:rsidRPr="008A0CC3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8BE">
        <w:rPr>
          <w:sz w:val="28"/>
          <w:szCs w:val="28"/>
        </w:rPr>
        <w:t>1</w:t>
      </w:r>
      <w:r w:rsidR="008A0CC3" w:rsidRPr="004828BE">
        <w:rPr>
          <w:sz w:val="28"/>
          <w:szCs w:val="28"/>
        </w:rPr>
        <w:t>2</w:t>
      </w:r>
      <w:r w:rsidRPr="004828BE">
        <w:rPr>
          <w:sz w:val="28"/>
          <w:szCs w:val="28"/>
        </w:rPr>
        <w:t>0 000 руб.* включительно для работников администрации</w:t>
      </w:r>
      <w:r w:rsidR="00B412B7" w:rsidRPr="004828BE">
        <w:rPr>
          <w:sz w:val="28"/>
          <w:szCs w:val="28"/>
        </w:rPr>
        <w:t xml:space="preserve"> района</w:t>
      </w:r>
      <w:r w:rsidRPr="004828BE">
        <w:rPr>
          <w:sz w:val="28"/>
          <w:szCs w:val="28"/>
        </w:rPr>
        <w:t>,   обрабатывающих текстовые и табличные документы больших объемов, тр</w:t>
      </w:r>
      <w:r w:rsidRPr="004828BE">
        <w:rPr>
          <w:sz w:val="28"/>
          <w:szCs w:val="28"/>
        </w:rPr>
        <w:t>е</w:t>
      </w:r>
      <w:r w:rsidRPr="004828BE">
        <w:rPr>
          <w:sz w:val="28"/>
          <w:szCs w:val="28"/>
        </w:rPr>
        <w:t>бующие высокой скорости     печати, а также текстовые и табличные докуме</w:t>
      </w:r>
      <w:r w:rsidRPr="004828BE">
        <w:rPr>
          <w:sz w:val="28"/>
          <w:szCs w:val="28"/>
        </w:rPr>
        <w:t>н</w:t>
      </w:r>
      <w:r w:rsidRPr="004828BE">
        <w:rPr>
          <w:sz w:val="28"/>
          <w:szCs w:val="28"/>
        </w:rPr>
        <w:t>ты формата А3;</w:t>
      </w:r>
    </w:p>
    <w:p w:rsidR="00354A07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0CC3">
        <w:rPr>
          <w:sz w:val="28"/>
          <w:szCs w:val="28"/>
        </w:rPr>
        <w:t>295 000 ру</w:t>
      </w:r>
      <w:r w:rsidRPr="001A3F11">
        <w:rPr>
          <w:sz w:val="28"/>
          <w:szCs w:val="28"/>
        </w:rPr>
        <w:t xml:space="preserve">б.* </w:t>
      </w:r>
      <w:r w:rsidR="009C01E7" w:rsidRPr="008A0CC3">
        <w:rPr>
          <w:sz w:val="28"/>
          <w:szCs w:val="28"/>
        </w:rPr>
        <w:t>включительно для работников</w:t>
      </w:r>
      <w:r w:rsidR="009C01E7" w:rsidRPr="001A3F11">
        <w:rPr>
          <w:sz w:val="28"/>
          <w:szCs w:val="28"/>
        </w:rPr>
        <w:t xml:space="preserve"> администрации района, о</w:t>
      </w:r>
      <w:r w:rsidR="009C01E7" w:rsidRPr="001A3F11">
        <w:rPr>
          <w:sz w:val="28"/>
          <w:szCs w:val="28"/>
        </w:rPr>
        <w:t>б</w:t>
      </w:r>
      <w:r w:rsidR="009C01E7" w:rsidRPr="001A3F11">
        <w:rPr>
          <w:sz w:val="28"/>
          <w:szCs w:val="28"/>
        </w:rPr>
        <w:t>рабатывающих графическую</w:t>
      </w:r>
      <w:r w:rsidR="009C01E7">
        <w:rPr>
          <w:sz w:val="28"/>
          <w:szCs w:val="28"/>
        </w:rPr>
        <w:t xml:space="preserve"> </w:t>
      </w:r>
      <w:r w:rsidR="009C01E7" w:rsidRPr="001A3F11">
        <w:rPr>
          <w:sz w:val="28"/>
          <w:szCs w:val="28"/>
        </w:rPr>
        <w:t>информацию</w:t>
      </w:r>
      <w:r w:rsidR="004828BE">
        <w:rPr>
          <w:sz w:val="28"/>
          <w:szCs w:val="28"/>
        </w:rPr>
        <w:t>;</w:t>
      </w:r>
    </w:p>
    <w:p w:rsidR="004828BE" w:rsidRPr="001A3F11" w:rsidRDefault="004828BE" w:rsidP="004828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6EE7">
        <w:rPr>
          <w:sz w:val="28"/>
          <w:szCs w:val="28"/>
        </w:rPr>
        <w:t>80 000 руб.* включительно для работников администрации района, в обязанности которых входит обработка больших массивов данных и инфо</w:t>
      </w:r>
      <w:r w:rsidRPr="00656EE7">
        <w:rPr>
          <w:sz w:val="28"/>
          <w:szCs w:val="28"/>
        </w:rPr>
        <w:t>р</w:t>
      </w:r>
      <w:r w:rsidRPr="00656EE7">
        <w:rPr>
          <w:sz w:val="28"/>
          <w:szCs w:val="28"/>
        </w:rPr>
        <w:t xml:space="preserve">мационных систем. </w:t>
      </w:r>
    </w:p>
    <w:p w:rsidR="004828BE" w:rsidRDefault="004828BE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1A3F11" w:rsidRDefault="00F44FA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bookmarkStart w:id="2" w:name="Par302"/>
      <w:bookmarkEnd w:id="2"/>
      <w:r w:rsidRPr="001A3F11">
        <w:rPr>
          <w:sz w:val="28"/>
          <w:szCs w:val="28"/>
        </w:rPr>
        <w:t>4</w:t>
      </w:r>
      <w:r w:rsidR="00354A07" w:rsidRPr="001A3F11">
        <w:rPr>
          <w:sz w:val="28"/>
          <w:szCs w:val="28"/>
        </w:rPr>
        <w:t>. Нормативные затраты на приобретение носителей информации, в том числе магнитных и оптических носителей информации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носителей информации, в том числе магнитных и оптических носителей информации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мн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1897380" cy="632460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50520" cy="2514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</w:t>
      </w:r>
      <w:r w:rsidR="00CC458A" w:rsidRPr="001A3F11">
        <w:rPr>
          <w:sz w:val="28"/>
          <w:szCs w:val="28"/>
        </w:rPr>
        <w:t xml:space="preserve"> </w:t>
      </w:r>
      <w:r w:rsidR="00354A07" w:rsidRPr="001A3F11">
        <w:rPr>
          <w:sz w:val="28"/>
          <w:szCs w:val="28"/>
        </w:rPr>
        <w:t xml:space="preserve">количество носителей информации по </w:t>
      </w:r>
      <w:proofErr w:type="spellStart"/>
      <w:r w:rsidR="00354A07" w:rsidRPr="001A3F11">
        <w:rPr>
          <w:sz w:val="28"/>
          <w:szCs w:val="28"/>
          <w:lang w:val="en-US"/>
        </w:rPr>
        <w:t>i</w:t>
      </w:r>
      <w:proofErr w:type="spellEnd"/>
      <w:r w:rsidR="00354A07" w:rsidRPr="001A3F11">
        <w:rPr>
          <w:sz w:val="28"/>
          <w:szCs w:val="28"/>
        </w:rPr>
        <w:t>-</w:t>
      </w:r>
      <w:proofErr w:type="spellStart"/>
      <w:r w:rsidR="00354A07" w:rsidRPr="001A3F11">
        <w:rPr>
          <w:sz w:val="28"/>
          <w:szCs w:val="28"/>
        </w:rPr>
        <w:t>й</w:t>
      </w:r>
      <w:proofErr w:type="spellEnd"/>
      <w:r w:rsidR="00354A07" w:rsidRPr="001A3F11">
        <w:rPr>
          <w:sz w:val="28"/>
          <w:szCs w:val="28"/>
        </w:rPr>
        <w:t xml:space="preserve"> должности</w:t>
      </w:r>
      <w:r w:rsidR="00A20E6F" w:rsidRPr="001A3F11">
        <w:rPr>
          <w:sz w:val="28"/>
          <w:szCs w:val="28"/>
        </w:rPr>
        <w:t>, но не более количества, установленного в соответствии с приложением 1 к настоящим Нормативным затратам.</w:t>
      </w:r>
    </w:p>
    <w:p w:rsidR="00354A07" w:rsidRPr="001A3F11" w:rsidRDefault="00FE6ED5" w:rsidP="00A20E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297180" cy="251460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цена одной единицы носителя информации по </w:t>
      </w:r>
      <w:proofErr w:type="spellStart"/>
      <w:r w:rsidR="00354A07" w:rsidRPr="001A3F11">
        <w:rPr>
          <w:sz w:val="28"/>
          <w:szCs w:val="28"/>
          <w:lang w:val="en-US"/>
        </w:rPr>
        <w:t>i</w:t>
      </w:r>
      <w:proofErr w:type="spellEnd"/>
      <w:r w:rsidR="00354A07" w:rsidRPr="001A3F11">
        <w:rPr>
          <w:sz w:val="28"/>
          <w:szCs w:val="28"/>
        </w:rPr>
        <w:t>-</w:t>
      </w:r>
      <w:proofErr w:type="spellStart"/>
      <w:r w:rsidR="00354A07" w:rsidRPr="001A3F11">
        <w:rPr>
          <w:sz w:val="28"/>
          <w:szCs w:val="28"/>
        </w:rPr>
        <w:t>й</w:t>
      </w:r>
      <w:proofErr w:type="spellEnd"/>
      <w:r w:rsidR="00354A07" w:rsidRPr="001A3F11">
        <w:rPr>
          <w:sz w:val="28"/>
          <w:szCs w:val="28"/>
        </w:rPr>
        <w:t xml:space="preserve"> должности </w:t>
      </w:r>
      <w:r w:rsidR="000D3930" w:rsidRPr="001A3F11">
        <w:rPr>
          <w:sz w:val="28"/>
          <w:szCs w:val="28"/>
        </w:rPr>
        <w:t>(</w:t>
      </w:r>
      <w:r w:rsidR="00A20E6F" w:rsidRPr="001A3F11">
        <w:rPr>
          <w:sz w:val="28"/>
          <w:szCs w:val="28"/>
        </w:rPr>
        <w:t>приложение 1 к настоящим Нормативным затратам</w:t>
      </w:r>
      <w:r w:rsidR="000D3930" w:rsidRPr="001A3F11">
        <w:rPr>
          <w:sz w:val="28"/>
          <w:szCs w:val="28"/>
        </w:rPr>
        <w:t>)</w:t>
      </w:r>
      <w:r w:rsidR="00A20E6F" w:rsidRPr="001A3F11">
        <w:rPr>
          <w:sz w:val="28"/>
          <w:szCs w:val="28"/>
        </w:rPr>
        <w:t>.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54A07" w:rsidRPr="001A3F11" w:rsidRDefault="00F44FA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A3F11">
        <w:rPr>
          <w:sz w:val="28"/>
          <w:szCs w:val="28"/>
        </w:rPr>
        <w:t>5.</w:t>
      </w:r>
      <w:r w:rsidR="00354A07" w:rsidRPr="001A3F11">
        <w:rPr>
          <w:sz w:val="28"/>
          <w:szCs w:val="28"/>
        </w:rPr>
        <w:t xml:space="preserve"> Нормативные затраты на приобретение расходных материалов 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A3F11">
        <w:rPr>
          <w:sz w:val="28"/>
          <w:szCs w:val="28"/>
        </w:rPr>
        <w:t>для принтеров, сканеров, многофункциональных устройств (МФУ)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A3F11">
        <w:rPr>
          <w:sz w:val="28"/>
          <w:szCs w:val="28"/>
        </w:rPr>
        <w:t xml:space="preserve"> и копировальных аппаратов (оргтехники)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расходных материалов для принтеров, сканеров, многофункциональных устройств (МФУ), копировал</w:t>
      </w:r>
      <w:r w:rsidRPr="001A3F11">
        <w:rPr>
          <w:sz w:val="28"/>
          <w:szCs w:val="28"/>
        </w:rPr>
        <w:t>ь</w:t>
      </w:r>
      <w:r w:rsidRPr="001A3F11">
        <w:rPr>
          <w:sz w:val="28"/>
          <w:szCs w:val="28"/>
        </w:rPr>
        <w:t>ных аппаратов и иной оргтехники (</w:t>
      </w:r>
      <w:proofErr w:type="spellStart"/>
      <w:r w:rsidRPr="001A3F11">
        <w:rPr>
          <w:sz w:val="28"/>
          <w:szCs w:val="28"/>
        </w:rPr>
        <w:t>Зрм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FE6ED5" w:rsidRDefault="00A06AF0" w:rsidP="00354A07">
      <w:pPr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рм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grow m:val="on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рм 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 xml:space="preserve">х 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 xml:space="preserve"> рм 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х  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 xml:space="preserve"> рм 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354A07" w:rsidRPr="001A3F11" w:rsidRDefault="00354A07" w:rsidP="00354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A06AF0" w:rsidP="00354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 рм </m:t>
            </m:r>
          </m:sub>
        </m:sSub>
      </m:oMath>
      <w:r w:rsidR="00354A07" w:rsidRPr="001A3F11">
        <w:rPr>
          <w:sz w:val="28"/>
          <w:szCs w:val="28"/>
        </w:rPr>
        <w:t xml:space="preserve"> – фактическое количество принтеров, сканеров, многофункци</w:t>
      </w:r>
      <w:r w:rsidR="00354A07" w:rsidRPr="001A3F11">
        <w:rPr>
          <w:sz w:val="28"/>
          <w:szCs w:val="28"/>
        </w:rPr>
        <w:t>о</w:t>
      </w:r>
      <w:r w:rsidR="00354A07" w:rsidRPr="001A3F11">
        <w:rPr>
          <w:sz w:val="28"/>
          <w:szCs w:val="28"/>
        </w:rPr>
        <w:t>нальных устройств, копировальных аппаратов и иной оргтехники;</w:t>
      </w:r>
    </w:p>
    <w:p w:rsidR="00354A07" w:rsidRPr="001A3F11" w:rsidRDefault="00354A07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F11">
        <w:rPr>
          <w:rFonts w:ascii="Times New Roman" w:hAnsi="Times New Roman" w:cs="Times New Roman"/>
          <w:sz w:val="28"/>
          <w:szCs w:val="28"/>
        </w:rPr>
        <w:t>N</w:t>
      </w:r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- </w:t>
      </w:r>
      <w:r w:rsidR="00E01EAF">
        <w:rPr>
          <w:rFonts w:ascii="Times New Roman" w:hAnsi="Times New Roman" w:cs="Times New Roman"/>
          <w:sz w:val="28"/>
          <w:szCs w:val="28"/>
        </w:rPr>
        <w:t>количество</w:t>
      </w:r>
      <w:r w:rsidRPr="001A3F11">
        <w:rPr>
          <w:rFonts w:ascii="Times New Roman" w:hAnsi="Times New Roman" w:cs="Times New Roman"/>
          <w:sz w:val="28"/>
          <w:szCs w:val="28"/>
        </w:rPr>
        <w:t xml:space="preserve"> расходных материалов для принтеров, многофункци</w:t>
      </w:r>
      <w:r w:rsidRPr="001A3F11">
        <w:rPr>
          <w:rFonts w:ascii="Times New Roman" w:hAnsi="Times New Roman" w:cs="Times New Roman"/>
          <w:sz w:val="28"/>
          <w:szCs w:val="28"/>
        </w:rPr>
        <w:t>о</w:t>
      </w:r>
      <w:r w:rsidRPr="001A3F11">
        <w:rPr>
          <w:rFonts w:ascii="Times New Roman" w:hAnsi="Times New Roman" w:cs="Times New Roman"/>
          <w:sz w:val="28"/>
          <w:szCs w:val="28"/>
        </w:rPr>
        <w:t>нальных устройств (МФУ), копировальных аппаратов и иной оргтехники;</w:t>
      </w:r>
    </w:p>
    <w:p w:rsidR="00354A07" w:rsidRPr="001A3F11" w:rsidRDefault="00354A07" w:rsidP="00354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P</w:t>
      </w:r>
      <w:r w:rsidRPr="001A3F11">
        <w:rPr>
          <w:sz w:val="28"/>
          <w:szCs w:val="28"/>
          <w:vertAlign w:val="subscript"/>
        </w:rPr>
        <w:t xml:space="preserve"> </w:t>
      </w:r>
      <w:proofErr w:type="spellStart"/>
      <w:r w:rsidRPr="001A3F11">
        <w:rPr>
          <w:sz w:val="28"/>
          <w:szCs w:val="28"/>
          <w:vertAlign w:val="subscript"/>
        </w:rPr>
        <w:t>рм</w:t>
      </w:r>
      <w:proofErr w:type="spellEnd"/>
      <w:r w:rsidRPr="001A3F11">
        <w:rPr>
          <w:sz w:val="28"/>
          <w:szCs w:val="28"/>
        </w:rPr>
        <w:t xml:space="preserve"> - цена расходного материала для принтеров, многофункциональных устройств, копироваль</w:t>
      </w:r>
      <w:r w:rsidR="00E01EAF">
        <w:rPr>
          <w:sz w:val="28"/>
          <w:szCs w:val="28"/>
        </w:rPr>
        <w:t>ных аппаратов и иной оргтехники.</w:t>
      </w:r>
    </w:p>
    <w:p w:rsidR="00354A07" w:rsidRPr="001A3F11" w:rsidRDefault="00354A07" w:rsidP="00354A0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946F7" w:rsidRPr="001A3F11" w:rsidRDefault="00F44FA7" w:rsidP="00F946F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bookmarkStart w:id="3" w:name="Par534"/>
      <w:bookmarkStart w:id="4" w:name="Par562"/>
      <w:bookmarkStart w:id="5" w:name="Par737"/>
      <w:bookmarkEnd w:id="3"/>
      <w:bookmarkEnd w:id="4"/>
      <w:bookmarkEnd w:id="5"/>
      <w:r w:rsidRPr="001A3F11">
        <w:rPr>
          <w:sz w:val="28"/>
          <w:szCs w:val="28"/>
        </w:rPr>
        <w:t>6</w:t>
      </w:r>
      <w:r w:rsidR="00F946F7" w:rsidRPr="001A3F11">
        <w:rPr>
          <w:sz w:val="28"/>
          <w:szCs w:val="28"/>
        </w:rPr>
        <w:t>. Нормативные затраты на приобретение информационных услуг</w:t>
      </w:r>
    </w:p>
    <w:p w:rsidR="00F946F7" w:rsidRPr="001A3F11" w:rsidRDefault="00F946F7" w:rsidP="00F946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Нормативные затраты на приобретение </w:t>
      </w:r>
      <w:r w:rsidRPr="001A3F11">
        <w:rPr>
          <w:rFonts w:eastAsia="Calibri"/>
          <w:sz w:val="28"/>
          <w:szCs w:val="28"/>
          <w:lang w:eastAsia="en-US"/>
        </w:rPr>
        <w:t>подписок на</w:t>
      </w:r>
      <w:r w:rsidRPr="001A3F11">
        <w:rPr>
          <w:sz w:val="28"/>
          <w:szCs w:val="28"/>
        </w:rPr>
        <w:t xml:space="preserve"> информационные услуги, которые включают в себя затраты на приобретение периодических   печатных изданий, справочной литературы, а также подачу объявлений в п</w:t>
      </w:r>
      <w:r w:rsidRPr="001A3F11">
        <w:rPr>
          <w:sz w:val="28"/>
          <w:szCs w:val="28"/>
        </w:rPr>
        <w:t>е</w:t>
      </w:r>
      <w:r w:rsidRPr="001A3F11">
        <w:rPr>
          <w:sz w:val="28"/>
          <w:szCs w:val="28"/>
        </w:rPr>
        <w:t>чатные издания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иу</w:t>
      </w:r>
      <w:proofErr w:type="spellEnd"/>
      <w:r w:rsidRPr="001A3F11">
        <w:rPr>
          <w:sz w:val="28"/>
          <w:szCs w:val="28"/>
        </w:rPr>
        <w:t>), определяются по  следующей формуле:</w:t>
      </w:r>
    </w:p>
    <w:p w:rsidR="00F946F7" w:rsidRPr="001A3F11" w:rsidRDefault="00F946F7" w:rsidP="00F946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946F7" w:rsidRPr="001A3F11" w:rsidRDefault="00F946F7" w:rsidP="00F946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иу</w:t>
      </w:r>
      <w:proofErr w:type="spellEnd"/>
      <w:r w:rsidRPr="001A3F11">
        <w:rPr>
          <w:sz w:val="28"/>
          <w:szCs w:val="28"/>
          <w:vertAlign w:val="subscript"/>
        </w:rPr>
        <w:t xml:space="preserve">  </w:t>
      </w:r>
      <w:r w:rsidRPr="001A3F11">
        <w:rPr>
          <w:sz w:val="28"/>
          <w:szCs w:val="28"/>
        </w:rPr>
        <w:t>= ∑</w:t>
      </w:r>
      <w:proofErr w:type="spellStart"/>
      <w:r w:rsidRPr="001A3F11">
        <w:rPr>
          <w:sz w:val="28"/>
          <w:szCs w:val="28"/>
          <w:vertAlign w:val="subscript"/>
          <w:lang w:val="en-US"/>
        </w:rPr>
        <w:t>i</w:t>
      </w:r>
      <w:proofErr w:type="spellEnd"/>
      <w:r w:rsidRPr="001A3F11">
        <w:rPr>
          <w:sz w:val="28"/>
          <w:szCs w:val="28"/>
        </w:rPr>
        <w:t xml:space="preserve"> </w:t>
      </w:r>
      <w:proofErr w:type="gramStart"/>
      <w:r w:rsidRPr="001A3F11">
        <w:rPr>
          <w:sz w:val="28"/>
          <w:szCs w:val="28"/>
          <w:lang w:val="en-US"/>
        </w:rPr>
        <w:t>Q</w:t>
      </w:r>
      <w:proofErr w:type="gramEnd"/>
      <w:r w:rsidRPr="001A3F11">
        <w:rPr>
          <w:sz w:val="28"/>
          <w:szCs w:val="28"/>
          <w:vertAlign w:val="subscript"/>
        </w:rPr>
        <w:t>пи</w:t>
      </w:r>
      <w:proofErr w:type="spellStart"/>
      <w:r w:rsidRPr="001A3F11">
        <w:rPr>
          <w:sz w:val="28"/>
          <w:szCs w:val="28"/>
          <w:vertAlign w:val="subscript"/>
          <w:lang w:val="en-US"/>
        </w:rPr>
        <w:t>i</w:t>
      </w:r>
      <w:proofErr w:type="spellEnd"/>
      <w:r w:rsidRPr="001A3F11">
        <w:rPr>
          <w:sz w:val="28"/>
          <w:szCs w:val="28"/>
        </w:rPr>
        <w:t xml:space="preserve"> </w:t>
      </w:r>
      <w:proofErr w:type="spellStart"/>
      <w:r w:rsidRPr="001A3F11">
        <w:rPr>
          <w:sz w:val="28"/>
          <w:szCs w:val="28"/>
        </w:rPr>
        <w:t>х</w:t>
      </w:r>
      <w:proofErr w:type="spellEnd"/>
      <w:r w:rsidRPr="001A3F11">
        <w:rPr>
          <w:sz w:val="28"/>
          <w:szCs w:val="28"/>
        </w:rPr>
        <w:t xml:space="preserve"> </w:t>
      </w:r>
      <w:r w:rsidRPr="001A3F11">
        <w:rPr>
          <w:sz w:val="28"/>
          <w:szCs w:val="28"/>
          <w:lang w:val="en-US"/>
        </w:rPr>
        <w:t>P</w:t>
      </w:r>
      <w:r w:rsidRPr="001A3F11">
        <w:rPr>
          <w:sz w:val="28"/>
          <w:szCs w:val="28"/>
          <w:vertAlign w:val="subscript"/>
        </w:rPr>
        <w:t>пи</w:t>
      </w:r>
      <w:proofErr w:type="spellStart"/>
      <w:r w:rsidRPr="001A3F11">
        <w:rPr>
          <w:sz w:val="28"/>
          <w:szCs w:val="28"/>
          <w:vertAlign w:val="subscript"/>
          <w:lang w:val="en-US"/>
        </w:rPr>
        <w:t>i</w:t>
      </w:r>
      <w:proofErr w:type="spellEnd"/>
      <w:r w:rsidRPr="001A3F11">
        <w:rPr>
          <w:sz w:val="28"/>
          <w:szCs w:val="28"/>
          <w:vertAlign w:val="subscript"/>
        </w:rPr>
        <w:t xml:space="preserve"> </w:t>
      </w:r>
      <w:r w:rsidRPr="001A3F11">
        <w:rPr>
          <w:sz w:val="28"/>
          <w:szCs w:val="28"/>
        </w:rPr>
        <w:t>+ ∑</w:t>
      </w:r>
      <w:r w:rsidRPr="001A3F11">
        <w:rPr>
          <w:sz w:val="28"/>
          <w:szCs w:val="28"/>
          <w:vertAlign w:val="subscript"/>
          <w:lang w:val="en-US"/>
        </w:rPr>
        <w:t>j</w:t>
      </w:r>
      <w:r w:rsidRPr="001A3F11">
        <w:rPr>
          <w:sz w:val="28"/>
          <w:szCs w:val="28"/>
        </w:rPr>
        <w:t xml:space="preserve"> </w:t>
      </w:r>
      <w:r w:rsidRPr="001A3F11">
        <w:rPr>
          <w:sz w:val="28"/>
          <w:szCs w:val="28"/>
          <w:lang w:val="en-US"/>
        </w:rPr>
        <w:t>Q</w:t>
      </w:r>
      <w:r w:rsidRPr="001A3F11">
        <w:rPr>
          <w:sz w:val="28"/>
          <w:szCs w:val="28"/>
          <w:vertAlign w:val="subscript"/>
        </w:rPr>
        <w:t>сл</w:t>
      </w:r>
      <w:r w:rsidRPr="001A3F11">
        <w:rPr>
          <w:sz w:val="28"/>
          <w:szCs w:val="28"/>
          <w:vertAlign w:val="subscript"/>
          <w:lang w:val="en-US"/>
        </w:rPr>
        <w:t>j</w:t>
      </w:r>
      <w:r w:rsidRPr="001A3F11">
        <w:rPr>
          <w:sz w:val="28"/>
          <w:szCs w:val="28"/>
          <w:vertAlign w:val="subscript"/>
        </w:rPr>
        <w:t xml:space="preserve">  </w:t>
      </w:r>
      <w:r w:rsidRPr="001A3F11">
        <w:rPr>
          <w:sz w:val="28"/>
          <w:szCs w:val="28"/>
          <w:lang w:val="en-US"/>
        </w:rPr>
        <w:t>x</w:t>
      </w:r>
      <w:r w:rsidRPr="001A3F11">
        <w:rPr>
          <w:sz w:val="28"/>
          <w:szCs w:val="28"/>
        </w:rPr>
        <w:t xml:space="preserve"> </w:t>
      </w:r>
      <w:r w:rsidRPr="001A3F11">
        <w:rPr>
          <w:sz w:val="28"/>
          <w:szCs w:val="28"/>
          <w:lang w:val="en-US"/>
        </w:rPr>
        <w:t>P</w:t>
      </w:r>
      <w:r w:rsidRPr="001A3F11">
        <w:rPr>
          <w:sz w:val="28"/>
          <w:szCs w:val="28"/>
          <w:vertAlign w:val="subscript"/>
        </w:rPr>
        <w:t>сл</w:t>
      </w:r>
      <w:r w:rsidRPr="001A3F11">
        <w:rPr>
          <w:sz w:val="28"/>
          <w:szCs w:val="28"/>
          <w:vertAlign w:val="subscript"/>
          <w:lang w:val="en-US"/>
        </w:rPr>
        <w:t>j</w:t>
      </w:r>
      <w:r w:rsidRPr="001A3F11">
        <w:rPr>
          <w:sz w:val="28"/>
          <w:szCs w:val="28"/>
          <w:vertAlign w:val="subscript"/>
        </w:rPr>
        <w:t xml:space="preserve"> </w:t>
      </w:r>
      <w:r w:rsidRPr="001A3F11">
        <w:rPr>
          <w:sz w:val="28"/>
          <w:szCs w:val="28"/>
        </w:rPr>
        <w:t>+ ∑</w:t>
      </w:r>
      <w:r w:rsidRPr="001A3F11">
        <w:rPr>
          <w:sz w:val="28"/>
          <w:szCs w:val="28"/>
          <w:vertAlign w:val="subscript"/>
          <w:lang w:val="en-US"/>
        </w:rPr>
        <w:t>k</w:t>
      </w:r>
      <w:r w:rsidRPr="001A3F11">
        <w:rPr>
          <w:sz w:val="28"/>
          <w:szCs w:val="28"/>
        </w:rPr>
        <w:t xml:space="preserve"> </w:t>
      </w:r>
      <w:r w:rsidRPr="001A3F11">
        <w:rPr>
          <w:sz w:val="28"/>
          <w:szCs w:val="28"/>
          <w:lang w:val="en-US"/>
        </w:rPr>
        <w:t>Q</w:t>
      </w:r>
      <w:r w:rsidRPr="001A3F11">
        <w:rPr>
          <w:sz w:val="28"/>
          <w:szCs w:val="28"/>
          <w:vertAlign w:val="subscript"/>
        </w:rPr>
        <w:t>об</w:t>
      </w:r>
      <w:r w:rsidRPr="001A3F11">
        <w:rPr>
          <w:sz w:val="28"/>
          <w:szCs w:val="28"/>
          <w:vertAlign w:val="subscript"/>
          <w:lang w:val="en-US"/>
        </w:rPr>
        <w:t>k</w:t>
      </w:r>
      <w:r w:rsidRPr="001A3F11">
        <w:rPr>
          <w:sz w:val="28"/>
          <w:szCs w:val="28"/>
        </w:rPr>
        <w:t xml:space="preserve"> </w:t>
      </w:r>
      <w:r w:rsidRPr="001A3F11">
        <w:rPr>
          <w:sz w:val="28"/>
          <w:szCs w:val="28"/>
          <w:lang w:val="en-US"/>
        </w:rPr>
        <w:t>x</w:t>
      </w:r>
      <w:r w:rsidRPr="001A3F11">
        <w:rPr>
          <w:sz w:val="28"/>
          <w:szCs w:val="28"/>
        </w:rPr>
        <w:t xml:space="preserve">  </w:t>
      </w:r>
      <w:r w:rsidRPr="001A3F11">
        <w:rPr>
          <w:sz w:val="28"/>
          <w:szCs w:val="28"/>
          <w:lang w:val="en-US"/>
        </w:rPr>
        <w:t>P</w:t>
      </w:r>
      <w:r w:rsidRPr="001A3F11">
        <w:rPr>
          <w:sz w:val="28"/>
          <w:szCs w:val="28"/>
          <w:vertAlign w:val="subscript"/>
        </w:rPr>
        <w:t>об</w:t>
      </w:r>
      <w:r w:rsidRPr="001A3F11">
        <w:rPr>
          <w:sz w:val="28"/>
          <w:szCs w:val="28"/>
          <w:vertAlign w:val="subscript"/>
          <w:lang w:val="en-US"/>
        </w:rPr>
        <w:t>k</w:t>
      </w:r>
      <w:r w:rsidRPr="001A3F11">
        <w:rPr>
          <w:sz w:val="28"/>
          <w:szCs w:val="28"/>
        </w:rPr>
        <w:t>,</w:t>
      </w:r>
    </w:p>
    <w:p w:rsidR="00F946F7" w:rsidRPr="001A3F11" w:rsidRDefault="00F946F7" w:rsidP="00F946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A3F11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пиi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– количество приобретаемых подписок на i-е периодическое изд</w:t>
      </w:r>
      <w:r w:rsidRPr="001A3F11">
        <w:rPr>
          <w:rFonts w:ascii="Times New Roman" w:hAnsi="Times New Roman" w:cs="Times New Roman"/>
          <w:sz w:val="28"/>
          <w:szCs w:val="28"/>
        </w:rPr>
        <w:t>а</w:t>
      </w:r>
      <w:r w:rsidRPr="001A3F11">
        <w:rPr>
          <w:rFonts w:ascii="Times New Roman" w:hAnsi="Times New Roman" w:cs="Times New Roman"/>
          <w:sz w:val="28"/>
          <w:szCs w:val="28"/>
        </w:rPr>
        <w:t>ние;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Р</w:t>
      </w:r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пи</w:t>
      </w:r>
      <w:proofErr w:type="gramStart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1A3F11">
        <w:rPr>
          <w:rFonts w:ascii="Times New Roman" w:hAnsi="Times New Roman" w:cs="Times New Roman"/>
          <w:sz w:val="28"/>
          <w:szCs w:val="28"/>
        </w:rPr>
        <w:t xml:space="preserve"> – цена годовой подписки на i-е периодическое издание;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– вид периодического издания;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A3F11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слj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– количество приобретаемой </w:t>
      </w:r>
      <w:proofErr w:type="spellStart"/>
      <w:r w:rsidRPr="001A3F11">
        <w:rPr>
          <w:rFonts w:ascii="Times New Roman" w:hAnsi="Times New Roman" w:cs="Times New Roman"/>
          <w:sz w:val="28"/>
          <w:szCs w:val="28"/>
        </w:rPr>
        <w:t>j-й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справочной литературы;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Р</w:t>
      </w:r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сл</w:t>
      </w:r>
      <w:proofErr w:type="gramStart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1A3F11">
        <w:rPr>
          <w:rFonts w:ascii="Times New Roman" w:hAnsi="Times New Roman" w:cs="Times New Roman"/>
          <w:sz w:val="28"/>
          <w:szCs w:val="28"/>
        </w:rPr>
        <w:t xml:space="preserve"> – цена единицы </w:t>
      </w:r>
      <w:proofErr w:type="spellStart"/>
      <w:r w:rsidRPr="001A3F11">
        <w:rPr>
          <w:rFonts w:ascii="Times New Roman" w:hAnsi="Times New Roman" w:cs="Times New Roman"/>
          <w:sz w:val="28"/>
          <w:szCs w:val="28"/>
        </w:rPr>
        <w:t>j-й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справочной литературы;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– вид справочной литературы;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A3F11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обk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– количество кв. см, необходимое для размещения k-го объявления;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Р</w:t>
      </w:r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proofErr w:type="gramStart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proofErr w:type="gramEnd"/>
      <w:r w:rsidRPr="001A3F11">
        <w:rPr>
          <w:rFonts w:ascii="Times New Roman" w:hAnsi="Times New Roman" w:cs="Times New Roman"/>
          <w:sz w:val="28"/>
          <w:szCs w:val="28"/>
        </w:rPr>
        <w:t xml:space="preserve"> – цена размещения объявления в расчете на 1 кв. см полосы издания;</w:t>
      </w:r>
    </w:p>
    <w:p w:rsidR="00F946F7" w:rsidRPr="001A3F11" w:rsidRDefault="00F946F7" w:rsidP="00F94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– вид объявления.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5954"/>
        <w:gridCol w:w="2268"/>
      </w:tblGrid>
      <w:tr w:rsidR="00F946F7" w:rsidRPr="000F3F22" w:rsidTr="000F3F22">
        <w:tc>
          <w:tcPr>
            <w:tcW w:w="1560" w:type="dxa"/>
            <w:shd w:val="clear" w:color="auto" w:fill="auto"/>
          </w:tcPr>
          <w:p w:rsidR="00F946F7" w:rsidRPr="000F3F22" w:rsidRDefault="00F946F7" w:rsidP="00031E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3F22">
              <w:t>Количество приобрета</w:t>
            </w:r>
            <w:r w:rsidRPr="000F3F22">
              <w:t>е</w:t>
            </w:r>
            <w:r w:rsidRPr="000F3F22">
              <w:t>мых подп</w:t>
            </w:r>
            <w:r w:rsidRPr="000F3F22">
              <w:t>и</w:t>
            </w:r>
            <w:r w:rsidRPr="000F3F22">
              <w:t>сок в год</w:t>
            </w:r>
          </w:p>
        </w:tc>
        <w:tc>
          <w:tcPr>
            <w:tcW w:w="5954" w:type="dxa"/>
            <w:shd w:val="clear" w:color="auto" w:fill="auto"/>
          </w:tcPr>
          <w:p w:rsidR="00F946F7" w:rsidRPr="000F3F22" w:rsidRDefault="00F946F7" w:rsidP="00031E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3F22">
              <w:t>Вид периодического издания</w:t>
            </w:r>
          </w:p>
        </w:tc>
        <w:tc>
          <w:tcPr>
            <w:tcW w:w="2268" w:type="dxa"/>
            <w:shd w:val="clear" w:color="auto" w:fill="auto"/>
          </w:tcPr>
          <w:p w:rsidR="00F946F7" w:rsidRPr="000F3F22" w:rsidRDefault="00F946F7" w:rsidP="00031E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3F22">
              <w:t>Цена годовой по</w:t>
            </w:r>
            <w:r w:rsidRPr="000F3F22">
              <w:t>д</w:t>
            </w:r>
            <w:r w:rsidRPr="000F3F22">
              <w:t xml:space="preserve">писки, </w:t>
            </w:r>
            <w:r w:rsidR="00BC40CB" w:rsidRPr="000F3F22">
              <w:t xml:space="preserve">не более, </w:t>
            </w:r>
            <w:r w:rsidRPr="000F3F22">
              <w:t>руб.</w:t>
            </w:r>
          </w:p>
        </w:tc>
      </w:tr>
      <w:tr w:rsidR="00F946F7" w:rsidRPr="000F3F22" w:rsidTr="000F3F22">
        <w:tc>
          <w:tcPr>
            <w:tcW w:w="1560" w:type="dxa"/>
            <w:shd w:val="clear" w:color="auto" w:fill="auto"/>
          </w:tcPr>
          <w:p w:rsidR="00F946F7" w:rsidRPr="000F3F22" w:rsidRDefault="002B6D42" w:rsidP="00031E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3F22">
              <w:t>1</w:t>
            </w:r>
          </w:p>
        </w:tc>
        <w:tc>
          <w:tcPr>
            <w:tcW w:w="5954" w:type="dxa"/>
            <w:shd w:val="clear" w:color="auto" w:fill="auto"/>
          </w:tcPr>
          <w:p w:rsidR="00F946F7" w:rsidRPr="000F3F22" w:rsidRDefault="00F946F7" w:rsidP="002B6D42">
            <w:pPr>
              <w:jc w:val="both"/>
              <w:rPr>
                <w:color w:val="000000"/>
              </w:rPr>
            </w:pPr>
            <w:r w:rsidRPr="000F3F22">
              <w:rPr>
                <w:color w:val="000000"/>
              </w:rPr>
              <w:t xml:space="preserve">Газета </w:t>
            </w:r>
            <w:r w:rsidR="002B6D42" w:rsidRPr="000F3F22">
              <w:rPr>
                <w:color w:val="000000"/>
              </w:rPr>
              <w:t>«</w:t>
            </w:r>
            <w:r w:rsidRPr="000F3F22">
              <w:rPr>
                <w:color w:val="000000"/>
              </w:rPr>
              <w:t>Ленинская искра</w:t>
            </w:r>
            <w:r w:rsidR="002B6D42" w:rsidRPr="000F3F22">
              <w:rPr>
                <w:color w:val="000000"/>
              </w:rPr>
              <w:t>»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946F7" w:rsidRPr="000F3F22" w:rsidRDefault="00FF0C8D" w:rsidP="00FF0C8D">
            <w:pPr>
              <w:jc w:val="center"/>
              <w:rPr>
                <w:color w:val="000000"/>
              </w:rPr>
            </w:pPr>
            <w:r w:rsidRPr="000F3F22">
              <w:rPr>
                <w:color w:val="000000"/>
              </w:rPr>
              <w:t>2000,00</w:t>
            </w:r>
          </w:p>
        </w:tc>
      </w:tr>
      <w:tr w:rsidR="000F3F22" w:rsidRPr="000F3F22" w:rsidTr="000F3F22">
        <w:tc>
          <w:tcPr>
            <w:tcW w:w="1560" w:type="dxa"/>
            <w:shd w:val="clear" w:color="auto" w:fill="auto"/>
          </w:tcPr>
          <w:p w:rsidR="000F3F22" w:rsidRPr="000F3F22" w:rsidRDefault="000F3F22" w:rsidP="00031E7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54" w:type="dxa"/>
            <w:shd w:val="clear" w:color="auto" w:fill="auto"/>
          </w:tcPr>
          <w:p w:rsidR="000F3F22" w:rsidRPr="000F3F22" w:rsidRDefault="000F3F22" w:rsidP="002B6D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Газета «Гражданская защита»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F3F22" w:rsidRPr="000F3F22" w:rsidRDefault="00D545B2" w:rsidP="00FF0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3500,00</w:t>
            </w:r>
          </w:p>
        </w:tc>
      </w:tr>
      <w:tr w:rsidR="000F3F22" w:rsidRPr="000F3F22" w:rsidTr="000F3F22">
        <w:tc>
          <w:tcPr>
            <w:tcW w:w="1560" w:type="dxa"/>
            <w:shd w:val="clear" w:color="auto" w:fill="auto"/>
          </w:tcPr>
          <w:p w:rsidR="000F3F22" w:rsidRPr="000F3F22" w:rsidRDefault="00D545B2" w:rsidP="00031E7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54" w:type="dxa"/>
            <w:shd w:val="clear" w:color="auto" w:fill="auto"/>
          </w:tcPr>
          <w:p w:rsidR="000F3F22" w:rsidRPr="000F3F22" w:rsidRDefault="00BC7BCF" w:rsidP="00BC7B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Газета «Российская газета»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F3F22" w:rsidRPr="000F3F22" w:rsidRDefault="00BC7BCF" w:rsidP="00FF0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</w:tr>
      <w:tr w:rsidR="00F946F7" w:rsidRPr="001A3F11" w:rsidTr="000F3F22">
        <w:tc>
          <w:tcPr>
            <w:tcW w:w="1560" w:type="dxa"/>
            <w:shd w:val="clear" w:color="auto" w:fill="auto"/>
          </w:tcPr>
          <w:p w:rsidR="00F946F7" w:rsidRPr="000F3F22" w:rsidRDefault="00F946F7" w:rsidP="00F946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3F22">
              <w:t>1</w:t>
            </w:r>
          </w:p>
        </w:tc>
        <w:tc>
          <w:tcPr>
            <w:tcW w:w="5954" w:type="dxa"/>
            <w:shd w:val="clear" w:color="auto" w:fill="auto"/>
          </w:tcPr>
          <w:p w:rsidR="00F946F7" w:rsidRPr="000F3F22" w:rsidRDefault="00F946F7" w:rsidP="00031E74">
            <w:pPr>
              <w:jc w:val="both"/>
              <w:rPr>
                <w:color w:val="000000"/>
              </w:rPr>
            </w:pPr>
            <w:r w:rsidRPr="000F3F22">
              <w:rPr>
                <w:color w:val="000000"/>
              </w:rPr>
              <w:t>Газета «Красноярский рабочий»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946F7" w:rsidRPr="000F3F22" w:rsidRDefault="00FF0C8D" w:rsidP="0037335D">
            <w:pPr>
              <w:jc w:val="center"/>
              <w:rPr>
                <w:color w:val="000000"/>
              </w:rPr>
            </w:pPr>
            <w:r w:rsidRPr="000F3F22">
              <w:rPr>
                <w:color w:val="000000"/>
              </w:rPr>
              <w:t>3</w:t>
            </w:r>
            <w:r w:rsidR="0037335D" w:rsidRPr="000F3F22">
              <w:rPr>
                <w:color w:val="000000"/>
              </w:rPr>
              <w:t>5</w:t>
            </w:r>
            <w:r w:rsidRPr="000F3F22">
              <w:rPr>
                <w:color w:val="000000"/>
              </w:rPr>
              <w:t>00,00</w:t>
            </w:r>
          </w:p>
        </w:tc>
      </w:tr>
    </w:tbl>
    <w:p w:rsidR="00F946F7" w:rsidRPr="001A3F11" w:rsidRDefault="00F946F7" w:rsidP="00874918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</w:p>
    <w:p w:rsidR="00354A07" w:rsidRPr="001A3F11" w:rsidRDefault="00F44FA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bookmarkStart w:id="6" w:name="Par840"/>
      <w:bookmarkEnd w:id="6"/>
      <w:r w:rsidRPr="001A3F11">
        <w:rPr>
          <w:sz w:val="28"/>
          <w:szCs w:val="28"/>
        </w:rPr>
        <w:t>7</w:t>
      </w:r>
      <w:r w:rsidR="00354A07" w:rsidRPr="001A3F11">
        <w:rPr>
          <w:sz w:val="28"/>
          <w:szCs w:val="28"/>
        </w:rPr>
        <w:t>. Нормативные затраты на приобретение транспортных средств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транспортных средств (З</w:t>
      </w:r>
      <w:r w:rsidRPr="001A3F11">
        <w:rPr>
          <w:sz w:val="28"/>
          <w:szCs w:val="28"/>
          <w:vertAlign w:val="subscript"/>
        </w:rPr>
        <w:t>ам</w:t>
      </w:r>
      <w:r w:rsidRPr="001A3F11">
        <w:rPr>
          <w:sz w:val="28"/>
          <w:szCs w:val="28"/>
        </w:rPr>
        <w:t>) о</w:t>
      </w:r>
      <w:r w:rsidRPr="001A3F11">
        <w:rPr>
          <w:sz w:val="28"/>
          <w:szCs w:val="28"/>
        </w:rPr>
        <w:t>п</w:t>
      </w:r>
      <w:r w:rsidRPr="001A3F11">
        <w:rPr>
          <w:sz w:val="28"/>
          <w:szCs w:val="28"/>
        </w:rPr>
        <w:t>ределяются по формуле: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1417320" cy="472440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35280" cy="251460"/>
            <wp:effectExtent l="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</w:t>
      </w:r>
      <w:proofErr w:type="spellStart"/>
      <w:r w:rsidR="00354A07" w:rsidRPr="001A3F11">
        <w:rPr>
          <w:sz w:val="28"/>
          <w:szCs w:val="28"/>
        </w:rPr>
        <w:t>i-х</w:t>
      </w:r>
      <w:proofErr w:type="spellEnd"/>
      <w:r w:rsidR="00354A07" w:rsidRPr="001A3F11">
        <w:rPr>
          <w:sz w:val="28"/>
          <w:szCs w:val="28"/>
        </w:rPr>
        <w:t xml:space="preserve"> транспортных сре</w:t>
      </w:r>
      <w:proofErr w:type="gramStart"/>
      <w:r w:rsidR="00354A07" w:rsidRPr="001A3F11">
        <w:rPr>
          <w:sz w:val="28"/>
          <w:szCs w:val="28"/>
        </w:rPr>
        <w:t>дств в с</w:t>
      </w:r>
      <w:proofErr w:type="gramEnd"/>
      <w:r w:rsidR="00354A07" w:rsidRPr="001A3F11">
        <w:rPr>
          <w:sz w:val="28"/>
          <w:szCs w:val="28"/>
        </w:rPr>
        <w:t>оответствии с нормат</w:t>
      </w:r>
      <w:r w:rsidR="00354A07" w:rsidRPr="001A3F11">
        <w:rPr>
          <w:sz w:val="28"/>
          <w:szCs w:val="28"/>
        </w:rPr>
        <w:t>и</w:t>
      </w:r>
      <w:r w:rsidR="00354A07" w:rsidRPr="001A3F11">
        <w:rPr>
          <w:sz w:val="28"/>
          <w:szCs w:val="28"/>
        </w:rPr>
        <w:t>вами администрации</w:t>
      </w:r>
      <w:r w:rsidR="00631A53" w:rsidRPr="001A3F11">
        <w:rPr>
          <w:sz w:val="28"/>
          <w:szCs w:val="28"/>
        </w:rPr>
        <w:t xml:space="preserve"> района</w:t>
      </w:r>
      <w:r w:rsidR="00354A07" w:rsidRPr="001A3F11">
        <w:rPr>
          <w:sz w:val="28"/>
          <w:szCs w:val="28"/>
        </w:rPr>
        <w:t xml:space="preserve">, предусмотренных </w:t>
      </w:r>
      <w:hyperlink w:anchor="Par1026" w:history="1">
        <w:r w:rsidR="008D7A0F">
          <w:rPr>
            <w:sz w:val="28"/>
            <w:szCs w:val="28"/>
          </w:rPr>
          <w:t>П</w:t>
        </w:r>
        <w:r w:rsidR="00354A07" w:rsidRPr="008435DC">
          <w:rPr>
            <w:sz w:val="28"/>
            <w:szCs w:val="28"/>
          </w:rPr>
          <w:t xml:space="preserve">риложением </w:t>
        </w:r>
      </w:hyperlink>
      <w:r w:rsidR="008D7A0F">
        <w:t xml:space="preserve">№ </w:t>
      </w:r>
      <w:r w:rsidR="00E01EAF">
        <w:rPr>
          <w:sz w:val="28"/>
          <w:szCs w:val="28"/>
        </w:rPr>
        <w:t>2</w:t>
      </w:r>
      <w:r w:rsidR="00354A07" w:rsidRPr="001A3F11">
        <w:rPr>
          <w:sz w:val="28"/>
          <w:szCs w:val="28"/>
        </w:rPr>
        <w:t xml:space="preserve"> </w:t>
      </w:r>
      <w:r w:rsidR="00B37493" w:rsidRPr="001A3F11">
        <w:rPr>
          <w:sz w:val="28"/>
          <w:szCs w:val="28"/>
        </w:rPr>
        <w:t>к насто</w:t>
      </w:r>
      <w:r w:rsidR="00B37493" w:rsidRPr="001A3F11">
        <w:rPr>
          <w:sz w:val="28"/>
          <w:szCs w:val="28"/>
        </w:rPr>
        <w:t>я</w:t>
      </w:r>
      <w:r w:rsidR="00B37493" w:rsidRPr="001A3F11">
        <w:rPr>
          <w:sz w:val="28"/>
          <w:szCs w:val="28"/>
        </w:rPr>
        <w:t>щим Нормативным затратам</w:t>
      </w:r>
      <w:r w:rsidR="00354A07" w:rsidRPr="001A3F11">
        <w:rPr>
          <w:sz w:val="28"/>
          <w:szCs w:val="28"/>
        </w:rPr>
        <w:t>, за вычетом транспортных средств на балансе;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12420" cy="2514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цена приобретения i-го транспортного средства в соответствии с </w:t>
      </w:r>
      <w:hyperlink w:anchor="Par1026" w:history="1">
        <w:r w:rsidR="008D7A0F">
          <w:rPr>
            <w:sz w:val="28"/>
            <w:szCs w:val="28"/>
          </w:rPr>
          <w:t>П</w:t>
        </w:r>
        <w:r w:rsidR="00B37493" w:rsidRPr="001A3F11">
          <w:rPr>
            <w:sz w:val="28"/>
            <w:szCs w:val="28"/>
          </w:rPr>
          <w:t xml:space="preserve">риложением </w:t>
        </w:r>
        <w:r w:rsidR="008D7A0F">
          <w:rPr>
            <w:sz w:val="28"/>
            <w:szCs w:val="28"/>
          </w:rPr>
          <w:t xml:space="preserve">№ </w:t>
        </w:r>
        <w:r w:rsidR="00E01EAF">
          <w:rPr>
            <w:sz w:val="28"/>
            <w:szCs w:val="28"/>
          </w:rPr>
          <w:t>2</w:t>
        </w:r>
      </w:hyperlink>
      <w:r w:rsidR="00B37493" w:rsidRPr="001A3F11">
        <w:rPr>
          <w:sz w:val="28"/>
          <w:szCs w:val="28"/>
        </w:rPr>
        <w:t xml:space="preserve"> к настоящим Нормативным затратам</w:t>
      </w:r>
      <w:r w:rsidR="00354A07" w:rsidRPr="001A3F11">
        <w:rPr>
          <w:sz w:val="28"/>
          <w:szCs w:val="28"/>
        </w:rPr>
        <w:t xml:space="preserve">. 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1A3F11" w:rsidRDefault="00F44FA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A3F11">
        <w:rPr>
          <w:sz w:val="28"/>
          <w:szCs w:val="28"/>
        </w:rPr>
        <w:t>8</w:t>
      </w:r>
      <w:r w:rsidR="00354A07" w:rsidRPr="001A3F11">
        <w:rPr>
          <w:sz w:val="28"/>
          <w:szCs w:val="28"/>
        </w:rPr>
        <w:t>. Нормативные затраты на приобретение мебели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мебели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пмеб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1714500" cy="472440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FE6ED5" w:rsidP="00354A07">
      <w:pPr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434340" cy="251460"/>
            <wp:effectExtent l="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</w:t>
      </w:r>
      <w:proofErr w:type="spellStart"/>
      <w:r w:rsidR="00354A07" w:rsidRPr="001A3F11">
        <w:rPr>
          <w:sz w:val="28"/>
          <w:szCs w:val="28"/>
        </w:rPr>
        <w:t>i-х</w:t>
      </w:r>
      <w:proofErr w:type="spellEnd"/>
      <w:r w:rsidR="00354A07" w:rsidRPr="001A3F11">
        <w:rPr>
          <w:sz w:val="28"/>
          <w:szCs w:val="28"/>
        </w:rPr>
        <w:t xml:space="preserve"> предметов мебели в соответствии с нормативами администрации</w:t>
      </w:r>
      <w:r w:rsidR="00EA379B" w:rsidRPr="001A3F11">
        <w:rPr>
          <w:sz w:val="28"/>
          <w:szCs w:val="28"/>
        </w:rPr>
        <w:t xml:space="preserve"> района, </w:t>
      </w:r>
      <w:r w:rsidR="00354A07" w:rsidRPr="001A3F11">
        <w:rPr>
          <w:sz w:val="28"/>
          <w:szCs w:val="28"/>
        </w:rPr>
        <w:t xml:space="preserve"> </w:t>
      </w:r>
      <w:r w:rsidR="00EA379B" w:rsidRPr="001A3F11">
        <w:rPr>
          <w:sz w:val="28"/>
          <w:szCs w:val="28"/>
        </w:rPr>
        <w:t xml:space="preserve">указанными в </w:t>
      </w:r>
      <w:r w:rsidR="00354A07" w:rsidRPr="001A3F11">
        <w:rPr>
          <w:sz w:val="28"/>
          <w:szCs w:val="28"/>
        </w:rPr>
        <w:t xml:space="preserve">соответствии с </w:t>
      </w:r>
      <w:hyperlink w:anchor="P3269" w:history="1">
        <w:r w:rsidR="00354A07" w:rsidRPr="001A3F11">
          <w:rPr>
            <w:sz w:val="28"/>
            <w:szCs w:val="28"/>
          </w:rPr>
          <w:t xml:space="preserve">приложением </w:t>
        </w:r>
        <w:r w:rsidR="00831CF8">
          <w:rPr>
            <w:sz w:val="28"/>
            <w:szCs w:val="28"/>
          </w:rPr>
          <w:t>3</w:t>
        </w:r>
        <w:r w:rsidR="00354A07" w:rsidRPr="001A3F11">
          <w:rPr>
            <w:sz w:val="28"/>
            <w:szCs w:val="28"/>
          </w:rPr>
          <w:t xml:space="preserve"> </w:t>
        </w:r>
      </w:hyperlink>
      <w:r w:rsidR="00354A07" w:rsidRPr="001A3F11">
        <w:rPr>
          <w:sz w:val="28"/>
          <w:szCs w:val="28"/>
        </w:rPr>
        <w:t>к н</w:t>
      </w:r>
      <w:r w:rsidR="00354A07" w:rsidRPr="001A3F11">
        <w:rPr>
          <w:sz w:val="28"/>
          <w:szCs w:val="28"/>
        </w:rPr>
        <w:t>а</w:t>
      </w:r>
      <w:r w:rsidR="00354A07" w:rsidRPr="001A3F11">
        <w:rPr>
          <w:sz w:val="28"/>
          <w:szCs w:val="28"/>
        </w:rPr>
        <w:t>стоящ</w:t>
      </w:r>
      <w:r w:rsidR="00EA379B" w:rsidRPr="001A3F11">
        <w:rPr>
          <w:sz w:val="28"/>
          <w:szCs w:val="28"/>
        </w:rPr>
        <w:t>им Нормативным затратам</w:t>
      </w:r>
      <w:r w:rsidR="00354A07" w:rsidRPr="001A3F11">
        <w:rPr>
          <w:sz w:val="28"/>
          <w:szCs w:val="28"/>
        </w:rPr>
        <w:t xml:space="preserve">. </w:t>
      </w:r>
    </w:p>
    <w:p w:rsidR="00EA379B" w:rsidRPr="001A3F11" w:rsidRDefault="00587905" w:rsidP="00EA379B">
      <w:pPr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  <w:lang w:val="en-US"/>
        </w:rPr>
        <w:t>P</w:t>
      </w:r>
      <w:r w:rsidRPr="001A3F11">
        <w:rPr>
          <w:sz w:val="20"/>
          <w:szCs w:val="20"/>
          <w:lang w:val="en-US"/>
        </w:rPr>
        <w:t>i</w:t>
      </w:r>
      <w:proofErr w:type="spellStart"/>
      <w:r w:rsidRPr="001A3F11">
        <w:rPr>
          <w:sz w:val="20"/>
          <w:szCs w:val="20"/>
        </w:rPr>
        <w:t>пмеб</w:t>
      </w:r>
      <w:proofErr w:type="spellEnd"/>
      <w:r w:rsidR="00EA379B" w:rsidRPr="001A3F11">
        <w:rPr>
          <w:sz w:val="28"/>
          <w:szCs w:val="28"/>
        </w:rPr>
        <w:t>– цена i-го предмета мебели в соответствии с нормативами, указа</w:t>
      </w:r>
      <w:r w:rsidR="00EA379B" w:rsidRPr="001A3F11">
        <w:rPr>
          <w:sz w:val="28"/>
          <w:szCs w:val="28"/>
        </w:rPr>
        <w:t>н</w:t>
      </w:r>
      <w:r w:rsidR="00EA379B" w:rsidRPr="001A3F11">
        <w:rPr>
          <w:sz w:val="28"/>
          <w:szCs w:val="28"/>
        </w:rPr>
        <w:t xml:space="preserve">ными в </w:t>
      </w:r>
      <w:hyperlink w:anchor="P3269" w:history="1">
        <w:r w:rsidR="00EA379B" w:rsidRPr="001A3F11">
          <w:rPr>
            <w:sz w:val="28"/>
            <w:szCs w:val="28"/>
          </w:rPr>
          <w:t xml:space="preserve">приложении </w:t>
        </w:r>
        <w:proofErr w:type="gramStart"/>
        <w:r w:rsidR="00E01EAF">
          <w:rPr>
            <w:sz w:val="28"/>
            <w:szCs w:val="28"/>
          </w:rPr>
          <w:t>3</w:t>
        </w:r>
        <w:r w:rsidR="00EA379B" w:rsidRPr="001A3F11">
          <w:rPr>
            <w:sz w:val="28"/>
            <w:szCs w:val="28"/>
          </w:rPr>
          <w:t xml:space="preserve">  </w:t>
        </w:r>
        <w:proofErr w:type="gramEnd"/>
      </w:hyperlink>
      <w:r w:rsidR="00EA379B" w:rsidRPr="001A3F11">
        <w:rPr>
          <w:sz w:val="28"/>
          <w:szCs w:val="28"/>
        </w:rPr>
        <w:t xml:space="preserve">к настоящим Нормативным затратам. </w:t>
      </w:r>
    </w:p>
    <w:p w:rsidR="00E716B0" w:rsidRPr="001A3F11" w:rsidRDefault="00E716B0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</w:p>
    <w:p w:rsidR="00354A07" w:rsidRPr="001A3F11" w:rsidRDefault="00F44FA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A3F11">
        <w:rPr>
          <w:sz w:val="28"/>
          <w:szCs w:val="28"/>
        </w:rPr>
        <w:t>9</w:t>
      </w:r>
      <w:r w:rsidR="00354A07" w:rsidRPr="001A3F11">
        <w:rPr>
          <w:sz w:val="28"/>
          <w:szCs w:val="28"/>
        </w:rPr>
        <w:t>. Нормативные затраты на приобретение канцелярских принадлежностей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канцелярских принадлежностей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канц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57BF6" w:rsidRPr="008757D9" w:rsidRDefault="00A06AF0" w:rsidP="00354A07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 xml:space="preserve">канц   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канц  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канц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  ,</m:t>
          </m:r>
        </m:oMath>
      </m:oMathPara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A06AF0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pict>
          <v:shape id="Рисунок 37" o:spid="_x0000_i1050" type="#_x0000_t75" style="width:34.4pt;height:19.9pt;visibility:visible;mso-wrap-style:square">
            <v:imagedata r:id="rId44" o:title=""/>
          </v:shape>
        </w:pict>
      </w:r>
      <w:r w:rsidR="00354A07" w:rsidRPr="001A3F11">
        <w:rPr>
          <w:sz w:val="28"/>
          <w:szCs w:val="28"/>
        </w:rPr>
        <w:t xml:space="preserve"> – количество i-го предмета канцелярских принадлежностей</w:t>
      </w:r>
      <w:r w:rsidR="00C25C96" w:rsidRPr="001A3F11">
        <w:rPr>
          <w:sz w:val="28"/>
          <w:szCs w:val="28"/>
        </w:rPr>
        <w:t>;</w:t>
      </w:r>
      <w:r w:rsidR="00354A07" w:rsidRPr="001A3F11">
        <w:rPr>
          <w:sz w:val="28"/>
          <w:szCs w:val="28"/>
        </w:rPr>
        <w:t xml:space="preserve"> </w:t>
      </w:r>
    </w:p>
    <w:p w:rsidR="008757D9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position w:val="-12"/>
          <w:sz w:val="28"/>
          <w:szCs w:val="28"/>
        </w:rPr>
        <w:drawing>
          <wp:inline distT="0" distB="0" distL="0" distR="0">
            <wp:extent cx="525780" cy="342900"/>
            <wp:effectExtent l="0" t="0" r="7620" b="0"/>
            <wp:docPr id="3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>- цена i-го предмета канцелярских принадлежностей</w:t>
      </w:r>
      <w:r w:rsidR="008757D9">
        <w:rPr>
          <w:sz w:val="28"/>
          <w:szCs w:val="28"/>
        </w:rPr>
        <w:t>;</w:t>
      </w:r>
      <w:r w:rsidR="00C25C96" w:rsidRPr="001A3F11">
        <w:rPr>
          <w:sz w:val="28"/>
          <w:szCs w:val="28"/>
        </w:rPr>
        <w:t xml:space="preserve"> </w:t>
      </w:r>
    </w:p>
    <w:p w:rsidR="00354A07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1A3F11">
        <w:rPr>
          <w:sz w:val="28"/>
          <w:szCs w:val="28"/>
          <w:lang w:val="en-US"/>
        </w:rPr>
        <w:t>i</w:t>
      </w:r>
      <w:proofErr w:type="spellEnd"/>
      <w:r w:rsidRPr="001A3F11">
        <w:rPr>
          <w:sz w:val="28"/>
          <w:szCs w:val="28"/>
        </w:rPr>
        <w:t xml:space="preserve"> – </w:t>
      </w:r>
      <w:proofErr w:type="gramStart"/>
      <w:r w:rsidRPr="001A3F11">
        <w:rPr>
          <w:sz w:val="28"/>
          <w:szCs w:val="28"/>
        </w:rPr>
        <w:t>предмет</w:t>
      </w:r>
      <w:proofErr w:type="gramEnd"/>
      <w:r w:rsidRPr="001A3F11">
        <w:rPr>
          <w:sz w:val="28"/>
          <w:szCs w:val="28"/>
        </w:rPr>
        <w:t xml:space="preserve"> канцелярских принадлежностей.</w:t>
      </w:r>
    </w:p>
    <w:p w:rsidR="008757D9" w:rsidRDefault="008757D9" w:rsidP="00F33244">
      <w:pPr>
        <w:tabs>
          <w:tab w:val="left" w:pos="0"/>
          <w:tab w:val="left" w:pos="93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33244" w:rsidRPr="005A2D21" w:rsidRDefault="00F33244" w:rsidP="00F33244">
      <w:pPr>
        <w:tabs>
          <w:tab w:val="left" w:pos="0"/>
          <w:tab w:val="left" w:pos="93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2D21">
        <w:rPr>
          <w:sz w:val="28"/>
          <w:szCs w:val="28"/>
        </w:rPr>
        <w:t>Примечание:</w:t>
      </w:r>
    </w:p>
    <w:p w:rsidR="00F33244" w:rsidRPr="005A2D21" w:rsidRDefault="00F33244" w:rsidP="00F33244">
      <w:pPr>
        <w:widowControl w:val="0"/>
        <w:tabs>
          <w:tab w:val="left" w:pos="93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A2D21">
        <w:rPr>
          <w:sz w:val="28"/>
          <w:szCs w:val="28"/>
        </w:rPr>
        <w:t xml:space="preserve">Закупка </w:t>
      </w:r>
      <w:r>
        <w:rPr>
          <w:sz w:val="28"/>
          <w:szCs w:val="28"/>
        </w:rPr>
        <w:t xml:space="preserve">канцелярских принадлежностей </w:t>
      </w:r>
      <w:r w:rsidRPr="005A2D21">
        <w:rPr>
          <w:sz w:val="28"/>
          <w:szCs w:val="28"/>
        </w:rPr>
        <w:t>осуществляется в пределах дов</w:t>
      </w:r>
      <w:r w:rsidRPr="005A2D21">
        <w:rPr>
          <w:sz w:val="28"/>
          <w:szCs w:val="28"/>
        </w:rPr>
        <w:t>е</w:t>
      </w:r>
      <w:r w:rsidRPr="005A2D21">
        <w:rPr>
          <w:sz w:val="28"/>
          <w:szCs w:val="28"/>
        </w:rPr>
        <w:t xml:space="preserve">денных лимитов бюджетных обязательств. 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</w:p>
    <w:p w:rsidR="00354A07" w:rsidRPr="001A3F11" w:rsidRDefault="00F44FA7" w:rsidP="004C35E5">
      <w:pPr>
        <w:widowControl w:val="0"/>
        <w:autoSpaceDE w:val="0"/>
        <w:autoSpaceDN w:val="0"/>
        <w:adjustRightInd w:val="0"/>
        <w:spacing w:line="192" w:lineRule="auto"/>
        <w:ind w:firstLine="708"/>
        <w:rPr>
          <w:sz w:val="28"/>
          <w:szCs w:val="28"/>
        </w:rPr>
      </w:pPr>
      <w:r w:rsidRPr="001A3F11">
        <w:rPr>
          <w:sz w:val="28"/>
          <w:szCs w:val="28"/>
        </w:rPr>
        <w:t>10</w:t>
      </w:r>
      <w:r w:rsidR="00354A07" w:rsidRPr="001A3F11">
        <w:rPr>
          <w:sz w:val="28"/>
          <w:szCs w:val="28"/>
        </w:rPr>
        <w:t xml:space="preserve">. Нормативные затраты на приобретение хозяйственных товаров 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A3F11">
        <w:rPr>
          <w:sz w:val="28"/>
          <w:szCs w:val="28"/>
        </w:rPr>
        <w:t>и принадлежностей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хозяйственных товаров                   и принадлежностей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хп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3D7D" w:rsidRPr="00063D7D" w:rsidRDefault="00A06AF0" w:rsidP="00354A07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= ∑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xi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 ∑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:rsidR="00354A07" w:rsidRPr="001A3F11" w:rsidRDefault="00354A07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F11">
        <w:rPr>
          <w:rFonts w:ascii="Times New Roman" w:hAnsi="Times New Roman" w:cs="Times New Roman"/>
          <w:sz w:val="28"/>
          <w:szCs w:val="28"/>
        </w:rPr>
        <w:t>где:</w:t>
      </w:r>
    </w:p>
    <w:p w:rsidR="008757D9" w:rsidRDefault="00354A07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Р</w:t>
      </w:r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х</w:t>
      </w:r>
      <w:proofErr w:type="gramStart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1A3F11">
        <w:rPr>
          <w:rFonts w:ascii="Times New Roman" w:hAnsi="Times New Roman" w:cs="Times New Roman"/>
          <w:sz w:val="28"/>
          <w:szCs w:val="28"/>
        </w:rPr>
        <w:t xml:space="preserve"> – цена </w:t>
      </w:r>
      <w:proofErr w:type="spellStart"/>
      <w:r w:rsidRPr="001A3F11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единицы хозяйственных принадлежностей</w:t>
      </w:r>
      <w:r w:rsidR="00063D7D">
        <w:rPr>
          <w:rFonts w:ascii="Times New Roman" w:hAnsi="Times New Roman" w:cs="Times New Roman"/>
          <w:sz w:val="28"/>
          <w:szCs w:val="28"/>
        </w:rPr>
        <w:t>;</w:t>
      </w:r>
      <w:r w:rsidRPr="001A3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7D9" w:rsidRDefault="008757D9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A07" w:rsidRPr="001A3F11" w:rsidRDefault="00354A07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gramEnd"/>
      <w:r w:rsidRPr="001A3F11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– цена </w:t>
      </w:r>
      <w:proofErr w:type="spellStart"/>
      <w:r w:rsidRPr="001A3F11">
        <w:rPr>
          <w:rFonts w:ascii="Times New Roman" w:hAnsi="Times New Roman" w:cs="Times New Roman"/>
          <w:sz w:val="28"/>
          <w:szCs w:val="28"/>
        </w:rPr>
        <w:t>j-й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единицы хозяйственных товаров для уборки прилегающей территории;</w:t>
      </w:r>
    </w:p>
    <w:p w:rsidR="00354A07" w:rsidRDefault="00A06AF0" w:rsidP="00E01E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хр</m:t>
            </m:r>
          </m:sub>
        </m:sSub>
      </m:oMath>
      <w:r w:rsidR="00354A07" w:rsidRPr="001A3F11">
        <w:rPr>
          <w:rFonts w:ascii="Times New Roman" w:hAnsi="Times New Roman" w:cs="Times New Roman"/>
          <w:sz w:val="28"/>
          <w:szCs w:val="28"/>
        </w:rPr>
        <w:t xml:space="preserve"> – </w:t>
      </w:r>
      <w:r w:rsidR="00605BEB">
        <w:rPr>
          <w:rFonts w:ascii="Times New Roman" w:hAnsi="Times New Roman" w:cs="Times New Roman"/>
          <w:sz w:val="28"/>
          <w:szCs w:val="28"/>
        </w:rPr>
        <w:t>количество единиц хозяйственных принадлежностей</w:t>
      </w:r>
    </w:p>
    <w:p w:rsidR="00CB7F78" w:rsidRDefault="00A06AF0" w:rsidP="00CB7F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хп</m:t>
            </m:r>
          </m:sub>
        </m:sSub>
      </m:oMath>
      <w:r w:rsidR="00CB7F78">
        <w:rPr>
          <w:rFonts w:ascii="Times New Roman" w:hAnsi="Times New Roman" w:cs="Times New Roman"/>
          <w:sz w:val="28"/>
          <w:szCs w:val="28"/>
        </w:rPr>
        <w:t xml:space="preserve"> </w:t>
      </w:r>
      <w:r w:rsidR="00CB7F78" w:rsidRPr="001A3F11">
        <w:rPr>
          <w:rFonts w:ascii="Times New Roman" w:hAnsi="Times New Roman" w:cs="Times New Roman"/>
          <w:sz w:val="28"/>
          <w:szCs w:val="28"/>
        </w:rPr>
        <w:t xml:space="preserve">– </w:t>
      </w:r>
      <w:r w:rsidR="00CB7F78">
        <w:rPr>
          <w:rFonts w:ascii="Times New Roman" w:hAnsi="Times New Roman" w:cs="Times New Roman"/>
          <w:sz w:val="28"/>
          <w:szCs w:val="28"/>
        </w:rPr>
        <w:t>количество единиц хозяйственных товаров</w:t>
      </w:r>
    </w:p>
    <w:p w:rsidR="00E01EAF" w:rsidRPr="00E01EAF" w:rsidRDefault="00E01EAF" w:rsidP="00E01EA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32D6E" w:rsidRPr="005A2D21" w:rsidRDefault="00832D6E" w:rsidP="00832D6E">
      <w:pPr>
        <w:tabs>
          <w:tab w:val="left" w:pos="0"/>
          <w:tab w:val="left" w:pos="93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2D21">
        <w:rPr>
          <w:sz w:val="28"/>
          <w:szCs w:val="28"/>
        </w:rPr>
        <w:t>Примечание:</w:t>
      </w:r>
    </w:p>
    <w:p w:rsidR="00832D6E" w:rsidRPr="005A2D21" w:rsidRDefault="005A2D21" w:rsidP="00832D6E">
      <w:pPr>
        <w:widowControl w:val="0"/>
        <w:tabs>
          <w:tab w:val="left" w:pos="93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A2D21">
        <w:rPr>
          <w:sz w:val="28"/>
          <w:szCs w:val="28"/>
        </w:rPr>
        <w:t xml:space="preserve">Закупка хозяйственных товаров осуществляется в пределах доведенных лимитов бюджетных обязательств. </w:t>
      </w:r>
    </w:p>
    <w:p w:rsidR="00832D6E" w:rsidRPr="001A3F11" w:rsidRDefault="00832D6E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A07" w:rsidRPr="001A3F11" w:rsidRDefault="00354A07" w:rsidP="00524D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 </w:t>
      </w:r>
      <w:r w:rsidR="00F44FA7" w:rsidRPr="001A3F11">
        <w:rPr>
          <w:sz w:val="28"/>
          <w:szCs w:val="28"/>
        </w:rPr>
        <w:t>11</w:t>
      </w:r>
      <w:r w:rsidRPr="001A3F11">
        <w:rPr>
          <w:sz w:val="28"/>
          <w:szCs w:val="28"/>
        </w:rPr>
        <w:t xml:space="preserve">. Нормативные затраты на приобретение материальных запасов 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A3F11">
        <w:rPr>
          <w:sz w:val="28"/>
          <w:szCs w:val="28"/>
        </w:rPr>
        <w:t>для нужд гражданской обороны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Нормативные затраты на приобретение материальных запасов для нужд гражданской обороны (</w:t>
      </w:r>
      <w:proofErr w:type="spellStart"/>
      <w:r w:rsidRPr="001A3F11">
        <w:rPr>
          <w:sz w:val="28"/>
          <w:szCs w:val="28"/>
        </w:rPr>
        <w:t>З</w:t>
      </w:r>
      <w:r w:rsidRPr="001A3F11">
        <w:rPr>
          <w:sz w:val="28"/>
          <w:szCs w:val="28"/>
          <w:vertAlign w:val="subscript"/>
        </w:rPr>
        <w:t>мзго</w:t>
      </w:r>
      <w:proofErr w:type="spellEnd"/>
      <w:r w:rsidRPr="001A3F11">
        <w:rPr>
          <w:sz w:val="28"/>
          <w:szCs w:val="28"/>
        </w:rPr>
        <w:t>) определяются по формуле: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4A07" w:rsidRPr="001A3F11" w:rsidRDefault="00FE6ED5" w:rsidP="00354A0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2141220" cy="472440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>,</w:t>
      </w:r>
    </w:p>
    <w:p w:rsidR="00354A07" w:rsidRPr="001A3F11" w:rsidRDefault="00354A07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где: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388620" cy="25146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цена </w:t>
      </w:r>
      <w:proofErr w:type="spellStart"/>
      <w:r w:rsidR="00354A07" w:rsidRPr="001A3F11">
        <w:rPr>
          <w:sz w:val="28"/>
          <w:szCs w:val="28"/>
        </w:rPr>
        <w:t>i-й</w:t>
      </w:r>
      <w:proofErr w:type="spellEnd"/>
      <w:r w:rsidR="00354A07" w:rsidRPr="001A3F11">
        <w:rPr>
          <w:sz w:val="28"/>
          <w:szCs w:val="28"/>
        </w:rPr>
        <w:t xml:space="preserve"> единицы материальных запасов для нужд гражданской обороны;</w:t>
      </w:r>
    </w:p>
    <w:p w:rsidR="00354A07" w:rsidRPr="001A3F11" w:rsidRDefault="00FE6ED5" w:rsidP="00354A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F11">
        <w:rPr>
          <w:noProof/>
          <w:sz w:val="28"/>
          <w:szCs w:val="28"/>
        </w:rPr>
        <w:drawing>
          <wp:inline distT="0" distB="0" distL="0" distR="0">
            <wp:extent cx="434340" cy="251460"/>
            <wp:effectExtent l="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sz w:val="28"/>
          <w:szCs w:val="28"/>
        </w:rPr>
        <w:t xml:space="preserve"> – количество i-го материального запаса для нужд гражданской обороны из расчета на 1 работника в год в соответствии с нормативами орг</w:t>
      </w:r>
      <w:r w:rsidR="00354A07" w:rsidRPr="001A3F11">
        <w:rPr>
          <w:sz w:val="28"/>
          <w:szCs w:val="28"/>
        </w:rPr>
        <w:t>а</w:t>
      </w:r>
      <w:r w:rsidR="00354A07" w:rsidRPr="001A3F11">
        <w:rPr>
          <w:sz w:val="28"/>
          <w:szCs w:val="28"/>
        </w:rPr>
        <w:t xml:space="preserve">нов администрации; </w:t>
      </w:r>
    </w:p>
    <w:p w:rsidR="00354A07" w:rsidRPr="001A3F11" w:rsidRDefault="00FE6ED5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F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1960" cy="266700"/>
            <wp:effectExtent l="0" t="0" r="0" b="0"/>
            <wp:docPr id="45" name="Рисунок 45" descr="base_50_617396_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50_617396_430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07" w:rsidRPr="001A3F11">
        <w:rPr>
          <w:rFonts w:ascii="Times New Roman" w:hAnsi="Times New Roman" w:cs="Times New Roman"/>
          <w:sz w:val="28"/>
          <w:szCs w:val="28"/>
        </w:rPr>
        <w:t xml:space="preserve"> – расчетная численность работников основного персонала, кот</w:t>
      </w:r>
      <w:r w:rsidR="00354A07" w:rsidRPr="001A3F11">
        <w:rPr>
          <w:rFonts w:ascii="Times New Roman" w:hAnsi="Times New Roman" w:cs="Times New Roman"/>
          <w:sz w:val="28"/>
          <w:szCs w:val="28"/>
        </w:rPr>
        <w:t>о</w:t>
      </w:r>
      <w:r w:rsidR="00354A07" w:rsidRPr="001A3F11">
        <w:rPr>
          <w:rFonts w:ascii="Times New Roman" w:hAnsi="Times New Roman" w:cs="Times New Roman"/>
          <w:sz w:val="28"/>
          <w:szCs w:val="28"/>
        </w:rPr>
        <w:t xml:space="preserve">рая определяется </w:t>
      </w:r>
      <w:r w:rsidR="00354A07" w:rsidRPr="001A3F11">
        <w:rPr>
          <w:rFonts w:ascii="Times New Roman" w:eastAsia="Calibri" w:hAnsi="Times New Roman" w:cs="Times New Roman"/>
          <w:sz w:val="28"/>
          <w:szCs w:val="28"/>
          <w:lang w:eastAsia="en-US"/>
        </w:rPr>
        <w:t>для органов администрации, в состав которых не входят л</w:t>
      </w:r>
      <w:r w:rsidR="00354A07" w:rsidRPr="001A3F11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354A07" w:rsidRPr="001A3F11">
        <w:rPr>
          <w:rFonts w:ascii="Times New Roman" w:eastAsia="Calibri" w:hAnsi="Times New Roman" w:cs="Times New Roman"/>
          <w:sz w:val="28"/>
          <w:szCs w:val="28"/>
          <w:lang w:eastAsia="en-US"/>
        </w:rPr>
        <w:t>ца, замещающие муниципальные должности</w:t>
      </w:r>
      <w:r w:rsidR="00354A07" w:rsidRPr="001A3F11">
        <w:rPr>
          <w:rFonts w:ascii="Times New Roman" w:hAnsi="Times New Roman" w:cs="Times New Roman"/>
          <w:sz w:val="28"/>
          <w:szCs w:val="28"/>
        </w:rPr>
        <w:t>;</w:t>
      </w:r>
    </w:p>
    <w:p w:rsidR="00354A07" w:rsidRPr="001A3F11" w:rsidRDefault="00354A07" w:rsidP="00354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1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A3F11">
        <w:rPr>
          <w:rFonts w:ascii="Times New Roman" w:hAnsi="Times New Roman" w:cs="Times New Roman"/>
          <w:sz w:val="28"/>
          <w:szCs w:val="28"/>
        </w:rPr>
        <w:t xml:space="preserve"> – вид материального запаса для нужд гражданской обороны.</w:t>
      </w:r>
    </w:p>
    <w:p w:rsidR="00CC0D1F" w:rsidRPr="001A3F11" w:rsidRDefault="00CC0D1F" w:rsidP="008E47E3">
      <w:pPr>
        <w:widowControl w:val="0"/>
        <w:autoSpaceDE w:val="0"/>
        <w:autoSpaceDN w:val="0"/>
        <w:adjustRightInd w:val="0"/>
        <w:ind w:left="5954"/>
      </w:pPr>
      <w:bookmarkStart w:id="7" w:name="Par926"/>
      <w:bookmarkEnd w:id="7"/>
    </w:p>
    <w:p w:rsidR="001A3F11" w:rsidRDefault="001A3F11" w:rsidP="00AB61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D1F" w:rsidRPr="001A3F11" w:rsidRDefault="00AB6147" w:rsidP="00AB61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Начальник отдела</w:t>
      </w:r>
    </w:p>
    <w:p w:rsidR="00AB6147" w:rsidRPr="001A3F11" w:rsidRDefault="00AB6147" w:rsidP="00AB61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экономического развития </w:t>
      </w:r>
    </w:p>
    <w:p w:rsidR="00F44FA7" w:rsidRPr="001A3F11" w:rsidRDefault="00AB6147" w:rsidP="00AB61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 xml:space="preserve">и муниципального заказа </w:t>
      </w:r>
    </w:p>
    <w:p w:rsidR="00AB6147" w:rsidRPr="001A3F11" w:rsidRDefault="00AB6147" w:rsidP="00AB61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3F11">
        <w:rPr>
          <w:sz w:val="28"/>
          <w:szCs w:val="28"/>
        </w:rPr>
        <w:t>администрации райо</w:t>
      </w:r>
      <w:r w:rsidR="00F44FA7" w:rsidRPr="001A3F11">
        <w:rPr>
          <w:sz w:val="28"/>
          <w:szCs w:val="28"/>
        </w:rPr>
        <w:t xml:space="preserve">на                          </w:t>
      </w:r>
      <w:r w:rsidR="001A3F11">
        <w:rPr>
          <w:sz w:val="28"/>
          <w:szCs w:val="28"/>
        </w:rPr>
        <w:t xml:space="preserve">                                        </w:t>
      </w:r>
      <w:r w:rsidRPr="001A3F11">
        <w:rPr>
          <w:sz w:val="28"/>
          <w:szCs w:val="28"/>
        </w:rPr>
        <w:t>О.</w:t>
      </w:r>
      <w:r w:rsidR="00F44FA7" w:rsidRPr="001A3F11">
        <w:rPr>
          <w:sz w:val="28"/>
          <w:szCs w:val="28"/>
        </w:rPr>
        <w:t>В</w:t>
      </w:r>
      <w:r w:rsidRPr="001A3F11">
        <w:rPr>
          <w:sz w:val="28"/>
          <w:szCs w:val="28"/>
        </w:rPr>
        <w:t>.</w:t>
      </w:r>
      <w:r w:rsidR="00F44FA7" w:rsidRPr="001A3F11">
        <w:rPr>
          <w:sz w:val="28"/>
          <w:szCs w:val="28"/>
        </w:rPr>
        <w:t xml:space="preserve"> Хорошавина</w:t>
      </w:r>
      <w:r w:rsidRPr="001A3F11">
        <w:rPr>
          <w:sz w:val="28"/>
          <w:szCs w:val="28"/>
        </w:rPr>
        <w:t xml:space="preserve">                     </w:t>
      </w:r>
    </w:p>
    <w:p w:rsidR="00CC0D1F" w:rsidRPr="001A3F11" w:rsidRDefault="00CC0D1F" w:rsidP="008E47E3">
      <w:pPr>
        <w:widowControl w:val="0"/>
        <w:autoSpaceDE w:val="0"/>
        <w:autoSpaceDN w:val="0"/>
        <w:adjustRightInd w:val="0"/>
        <w:ind w:left="5954"/>
      </w:pPr>
    </w:p>
    <w:p w:rsidR="00CC0D1F" w:rsidRPr="001A3F11" w:rsidRDefault="00CC0D1F" w:rsidP="008E47E3">
      <w:pPr>
        <w:widowControl w:val="0"/>
        <w:autoSpaceDE w:val="0"/>
        <w:autoSpaceDN w:val="0"/>
        <w:adjustRightInd w:val="0"/>
        <w:ind w:left="5954"/>
      </w:pPr>
    </w:p>
    <w:p w:rsidR="00CC0D1F" w:rsidRPr="001A3F11" w:rsidRDefault="00CC0D1F" w:rsidP="008E47E3">
      <w:pPr>
        <w:widowControl w:val="0"/>
        <w:autoSpaceDE w:val="0"/>
        <w:autoSpaceDN w:val="0"/>
        <w:adjustRightInd w:val="0"/>
        <w:ind w:left="5954"/>
      </w:pPr>
    </w:p>
    <w:p w:rsidR="00CC0D1F" w:rsidRPr="001A3F11" w:rsidRDefault="00CC0D1F" w:rsidP="008E47E3">
      <w:pPr>
        <w:widowControl w:val="0"/>
        <w:autoSpaceDE w:val="0"/>
        <w:autoSpaceDN w:val="0"/>
        <w:adjustRightInd w:val="0"/>
        <w:ind w:left="5954"/>
      </w:pPr>
    </w:p>
    <w:p w:rsidR="00CC0D1F" w:rsidRPr="001A3F11" w:rsidRDefault="00CC0D1F" w:rsidP="008E47E3">
      <w:pPr>
        <w:widowControl w:val="0"/>
        <w:autoSpaceDE w:val="0"/>
        <w:autoSpaceDN w:val="0"/>
        <w:adjustRightInd w:val="0"/>
        <w:ind w:left="5954"/>
      </w:pPr>
    </w:p>
    <w:p w:rsidR="001A3F11" w:rsidRDefault="001A3F11" w:rsidP="008E47E3">
      <w:pPr>
        <w:widowControl w:val="0"/>
        <w:autoSpaceDE w:val="0"/>
        <w:autoSpaceDN w:val="0"/>
        <w:adjustRightInd w:val="0"/>
        <w:ind w:left="5954"/>
      </w:pPr>
    </w:p>
    <w:p w:rsidR="001A3F11" w:rsidRDefault="001A3F11" w:rsidP="008E47E3">
      <w:pPr>
        <w:widowControl w:val="0"/>
        <w:autoSpaceDE w:val="0"/>
        <w:autoSpaceDN w:val="0"/>
        <w:adjustRightInd w:val="0"/>
        <w:ind w:left="5954"/>
      </w:pPr>
    </w:p>
    <w:p w:rsidR="001A3F11" w:rsidRDefault="001A3F11" w:rsidP="008E47E3">
      <w:pPr>
        <w:widowControl w:val="0"/>
        <w:autoSpaceDE w:val="0"/>
        <w:autoSpaceDN w:val="0"/>
        <w:adjustRightInd w:val="0"/>
        <w:ind w:left="5954"/>
      </w:pPr>
    </w:p>
    <w:p w:rsidR="001A3F11" w:rsidRDefault="001A3F11" w:rsidP="008E47E3">
      <w:pPr>
        <w:widowControl w:val="0"/>
        <w:autoSpaceDE w:val="0"/>
        <w:autoSpaceDN w:val="0"/>
        <w:adjustRightInd w:val="0"/>
        <w:ind w:left="5954"/>
      </w:pPr>
    </w:p>
    <w:p w:rsidR="008435DC" w:rsidRDefault="008435DC" w:rsidP="008E47E3">
      <w:pPr>
        <w:widowControl w:val="0"/>
        <w:autoSpaceDE w:val="0"/>
        <w:autoSpaceDN w:val="0"/>
        <w:adjustRightInd w:val="0"/>
        <w:ind w:left="5954"/>
      </w:pPr>
    </w:p>
    <w:p w:rsidR="008435DC" w:rsidRDefault="008435DC" w:rsidP="008E47E3">
      <w:pPr>
        <w:widowControl w:val="0"/>
        <w:autoSpaceDE w:val="0"/>
        <w:autoSpaceDN w:val="0"/>
        <w:adjustRightInd w:val="0"/>
        <w:ind w:left="5954"/>
      </w:pPr>
    </w:p>
    <w:p w:rsidR="008435DC" w:rsidRDefault="008435DC" w:rsidP="008E47E3">
      <w:pPr>
        <w:widowControl w:val="0"/>
        <w:autoSpaceDE w:val="0"/>
        <w:autoSpaceDN w:val="0"/>
        <w:adjustRightInd w:val="0"/>
        <w:ind w:left="5954"/>
      </w:pPr>
    </w:p>
    <w:p w:rsidR="008435DC" w:rsidRDefault="008435DC" w:rsidP="008E47E3">
      <w:pPr>
        <w:widowControl w:val="0"/>
        <w:autoSpaceDE w:val="0"/>
        <w:autoSpaceDN w:val="0"/>
        <w:adjustRightInd w:val="0"/>
        <w:ind w:left="5954"/>
      </w:pPr>
    </w:p>
    <w:p w:rsidR="008435DC" w:rsidRDefault="008435DC" w:rsidP="008E47E3">
      <w:pPr>
        <w:widowControl w:val="0"/>
        <w:autoSpaceDE w:val="0"/>
        <w:autoSpaceDN w:val="0"/>
        <w:adjustRightInd w:val="0"/>
        <w:ind w:left="5954"/>
      </w:pPr>
    </w:p>
    <w:p w:rsidR="008435DC" w:rsidRDefault="008435DC" w:rsidP="008E47E3">
      <w:pPr>
        <w:widowControl w:val="0"/>
        <w:autoSpaceDE w:val="0"/>
        <w:autoSpaceDN w:val="0"/>
        <w:adjustRightInd w:val="0"/>
        <w:ind w:left="5954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100C96" w:rsidRDefault="00100C96" w:rsidP="00656EE7">
      <w:pPr>
        <w:widowControl w:val="0"/>
        <w:autoSpaceDE w:val="0"/>
        <w:autoSpaceDN w:val="0"/>
        <w:adjustRightInd w:val="0"/>
        <w:ind w:left="5954"/>
        <w:jc w:val="right"/>
      </w:pPr>
    </w:p>
    <w:p w:rsidR="008E47E3" w:rsidRPr="001A3F11" w:rsidRDefault="008E47E3" w:rsidP="00656EE7">
      <w:pPr>
        <w:widowControl w:val="0"/>
        <w:autoSpaceDE w:val="0"/>
        <w:autoSpaceDN w:val="0"/>
        <w:adjustRightInd w:val="0"/>
        <w:ind w:left="5954"/>
        <w:jc w:val="right"/>
      </w:pPr>
      <w:r w:rsidRPr="001A3F11">
        <w:t xml:space="preserve">Приложение </w:t>
      </w:r>
      <w:r w:rsidR="00656EE7">
        <w:t>№</w:t>
      </w:r>
      <w:r w:rsidRPr="001A3F11">
        <w:t>1</w:t>
      </w:r>
    </w:p>
    <w:p w:rsidR="008E47E3" w:rsidRPr="001A3F11" w:rsidRDefault="008E47E3" w:rsidP="00656EE7">
      <w:pPr>
        <w:widowControl w:val="0"/>
        <w:autoSpaceDE w:val="0"/>
        <w:autoSpaceDN w:val="0"/>
        <w:adjustRightInd w:val="0"/>
        <w:ind w:left="5954"/>
        <w:jc w:val="right"/>
      </w:pPr>
      <w:r w:rsidRPr="001A3F11">
        <w:t>к Нормативным затратам на обе</w:t>
      </w:r>
      <w:r w:rsidRPr="001A3F11">
        <w:t>с</w:t>
      </w:r>
      <w:r w:rsidRPr="001A3F11">
        <w:t xml:space="preserve">печение функций администрации </w:t>
      </w:r>
      <w:r w:rsidR="000163C4" w:rsidRPr="001A3F11">
        <w:t>Шушенского района</w:t>
      </w:r>
      <w:r w:rsidRPr="001A3F11">
        <w:t xml:space="preserve"> </w:t>
      </w:r>
    </w:p>
    <w:p w:rsidR="008E47E3" w:rsidRPr="001A3F11" w:rsidRDefault="008E47E3" w:rsidP="008E47E3">
      <w:pPr>
        <w:widowControl w:val="0"/>
        <w:autoSpaceDE w:val="0"/>
        <w:autoSpaceDN w:val="0"/>
        <w:adjustRightInd w:val="0"/>
        <w:ind w:left="5954"/>
      </w:pPr>
    </w:p>
    <w:p w:rsidR="005767C4" w:rsidRPr="001A3F11" w:rsidRDefault="008E47E3" w:rsidP="008E47E3">
      <w:pPr>
        <w:widowControl w:val="0"/>
        <w:autoSpaceDE w:val="0"/>
        <w:autoSpaceDN w:val="0"/>
        <w:adjustRightInd w:val="0"/>
        <w:jc w:val="center"/>
      </w:pPr>
      <w:r w:rsidRPr="001A3F11">
        <w:t>Н</w:t>
      </w:r>
      <w:r w:rsidR="005767C4" w:rsidRPr="001A3F11">
        <w:t>ОРМАТИВЫ</w:t>
      </w:r>
      <w:r w:rsidRPr="001A3F11">
        <w:t xml:space="preserve"> </w:t>
      </w:r>
    </w:p>
    <w:p w:rsidR="005767C4" w:rsidRPr="001A3F11" w:rsidRDefault="008E47E3" w:rsidP="008E47E3">
      <w:pPr>
        <w:widowControl w:val="0"/>
        <w:autoSpaceDE w:val="0"/>
        <w:autoSpaceDN w:val="0"/>
        <w:adjustRightInd w:val="0"/>
        <w:jc w:val="center"/>
      </w:pPr>
      <w:r w:rsidRPr="001A3F11">
        <w:t xml:space="preserve">обеспечения работников администрации </w:t>
      </w:r>
      <w:r w:rsidR="000163C4" w:rsidRPr="001A3F11">
        <w:t>Шушенского района</w:t>
      </w:r>
    </w:p>
    <w:p w:rsidR="00B37493" w:rsidRPr="001A3F11" w:rsidRDefault="00B37493" w:rsidP="008E47E3">
      <w:pPr>
        <w:widowControl w:val="0"/>
        <w:autoSpaceDE w:val="0"/>
        <w:autoSpaceDN w:val="0"/>
        <w:adjustRightInd w:val="0"/>
        <w:jc w:val="center"/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613"/>
        <w:gridCol w:w="1668"/>
        <w:gridCol w:w="1990"/>
        <w:gridCol w:w="2262"/>
        <w:gridCol w:w="1134"/>
      </w:tblGrid>
      <w:tr w:rsidR="00B74A49" w:rsidRPr="003802AA" w:rsidTr="00181B05">
        <w:trPr>
          <w:tblHeader/>
        </w:trPr>
        <w:tc>
          <w:tcPr>
            <w:tcW w:w="540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 xml:space="preserve">№ </w:t>
            </w:r>
            <w:proofErr w:type="spellStart"/>
            <w:proofErr w:type="gramStart"/>
            <w:r w:rsidRPr="003802AA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3802AA">
              <w:rPr>
                <w:rFonts w:eastAsia="Calibri"/>
                <w:lang w:eastAsia="en-US"/>
              </w:rPr>
              <w:t>/</w:t>
            </w:r>
            <w:proofErr w:type="spellStart"/>
            <w:r w:rsidRPr="003802AA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2613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1668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Количество  оборудов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ния, средств коммуник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ции,  ед.</w:t>
            </w:r>
          </w:p>
        </w:tc>
        <w:tc>
          <w:tcPr>
            <w:tcW w:w="1990" w:type="dxa"/>
            <w:vAlign w:val="center"/>
          </w:tcPr>
          <w:p w:rsidR="00B74A49" w:rsidRPr="003802AA" w:rsidRDefault="00B74A49" w:rsidP="00EB2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Цена  приобр</w:t>
            </w:r>
            <w:r w:rsidRPr="003802AA">
              <w:rPr>
                <w:rFonts w:eastAsia="Calibri"/>
                <w:lang w:eastAsia="en-US"/>
              </w:rPr>
              <w:t>е</w:t>
            </w:r>
            <w:r w:rsidRPr="003802AA">
              <w:rPr>
                <w:rFonts w:eastAsia="Calibri"/>
                <w:lang w:eastAsia="en-US"/>
              </w:rPr>
              <w:t>тения оборуд</w:t>
            </w:r>
            <w:r w:rsidRPr="003802AA">
              <w:rPr>
                <w:rFonts w:eastAsia="Calibri"/>
                <w:lang w:eastAsia="en-US"/>
              </w:rPr>
              <w:t>о</w:t>
            </w:r>
            <w:r w:rsidRPr="003802AA">
              <w:rPr>
                <w:rFonts w:eastAsia="Calibri"/>
                <w:lang w:eastAsia="en-US"/>
              </w:rPr>
              <w:t>вания, средств коммуникации, не более, руб.</w:t>
            </w:r>
          </w:p>
        </w:tc>
        <w:tc>
          <w:tcPr>
            <w:tcW w:w="2262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Должности рабо</w:t>
            </w:r>
            <w:r w:rsidRPr="003802AA">
              <w:rPr>
                <w:rFonts w:eastAsia="Calibri"/>
                <w:lang w:eastAsia="en-US"/>
              </w:rPr>
              <w:t>т</w:t>
            </w:r>
            <w:r w:rsidRPr="003802AA">
              <w:rPr>
                <w:rFonts w:eastAsia="Calibri"/>
                <w:lang w:eastAsia="en-US"/>
              </w:rPr>
              <w:t>ников</w:t>
            </w:r>
          </w:p>
        </w:tc>
        <w:tc>
          <w:tcPr>
            <w:tcW w:w="1134" w:type="dxa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Срок эксплу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тации</w:t>
            </w:r>
          </w:p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(лет)</w:t>
            </w:r>
          </w:p>
        </w:tc>
      </w:tr>
      <w:tr w:rsidR="00B74A49" w:rsidRPr="003802AA" w:rsidTr="00181B05">
        <w:trPr>
          <w:tblHeader/>
        </w:trPr>
        <w:tc>
          <w:tcPr>
            <w:tcW w:w="540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3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668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90" w:type="dxa"/>
            <w:vAlign w:val="center"/>
          </w:tcPr>
          <w:p w:rsidR="00B74A49" w:rsidRPr="003802AA" w:rsidRDefault="00B74A49" w:rsidP="00EB2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262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6</w:t>
            </w:r>
          </w:p>
        </w:tc>
      </w:tr>
      <w:tr w:rsidR="006B3D3C" w:rsidRPr="003802AA" w:rsidTr="00181B05">
        <w:trPr>
          <w:trHeight w:val="2310"/>
        </w:trPr>
        <w:tc>
          <w:tcPr>
            <w:tcW w:w="540" w:type="dxa"/>
            <w:vMerge w:val="restart"/>
          </w:tcPr>
          <w:p w:rsidR="006B3D3C" w:rsidRPr="003802AA" w:rsidRDefault="006B3D3C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3" w:type="dxa"/>
            <w:vMerge w:val="restart"/>
          </w:tcPr>
          <w:p w:rsidR="006B3D3C" w:rsidRPr="003802AA" w:rsidRDefault="006B3D3C" w:rsidP="00983384">
            <w:pPr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 xml:space="preserve">Рабочая станция </w:t>
            </w:r>
            <w:proofErr w:type="gramStart"/>
            <w:r w:rsidRPr="003802AA">
              <w:rPr>
                <w:rFonts w:eastAsia="Calibri"/>
                <w:lang w:eastAsia="en-US"/>
              </w:rPr>
              <w:t>-к</w:t>
            </w:r>
            <w:proofErr w:type="gramEnd"/>
            <w:r w:rsidRPr="003802AA">
              <w:rPr>
                <w:rFonts w:eastAsia="Calibri"/>
                <w:lang w:eastAsia="en-US"/>
              </w:rPr>
              <w:t>омпьютер (в составе системный блок, м</w:t>
            </w:r>
            <w:r w:rsidRPr="003802AA">
              <w:rPr>
                <w:rFonts w:eastAsia="Calibri"/>
                <w:lang w:eastAsia="en-US"/>
              </w:rPr>
              <w:t>о</w:t>
            </w:r>
            <w:r w:rsidRPr="003802AA">
              <w:rPr>
                <w:rFonts w:eastAsia="Calibri"/>
                <w:lang w:eastAsia="en-US"/>
              </w:rPr>
              <w:t>нитор) или моноблок.</w:t>
            </w:r>
          </w:p>
        </w:tc>
        <w:tc>
          <w:tcPr>
            <w:tcW w:w="1668" w:type="dxa"/>
            <w:vMerge w:val="restart"/>
            <w:vAlign w:val="center"/>
          </w:tcPr>
          <w:p w:rsidR="006B3D3C" w:rsidRPr="003802AA" w:rsidRDefault="006B3D3C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комплекта на одного 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  <w:vAlign w:val="center"/>
          </w:tcPr>
          <w:p w:rsidR="006B3D3C" w:rsidRPr="00AD1D63" w:rsidRDefault="006B3D3C" w:rsidP="00DF4D9E">
            <w:pPr>
              <w:jc w:val="center"/>
              <w:rPr>
                <w:rFonts w:eastAsia="Calibri"/>
                <w:highlight w:val="red"/>
                <w:lang w:eastAsia="en-US"/>
              </w:rPr>
            </w:pPr>
            <w:r w:rsidRPr="00152310">
              <w:rPr>
                <w:rFonts w:eastAsia="Calibri"/>
                <w:lang w:eastAsia="en-US"/>
              </w:rPr>
              <w:t>70 000</w:t>
            </w:r>
          </w:p>
        </w:tc>
        <w:tc>
          <w:tcPr>
            <w:tcW w:w="2262" w:type="dxa"/>
            <w:vAlign w:val="center"/>
          </w:tcPr>
          <w:p w:rsidR="006B3D3C" w:rsidRPr="003802AA" w:rsidRDefault="006B3D3C" w:rsidP="00EB282E">
            <w:pPr>
              <w:spacing w:line="192" w:lineRule="auto"/>
              <w:jc w:val="center"/>
              <w:rPr>
                <w:rFonts w:eastAsia="Calibri"/>
                <w:lang w:eastAsia="en-US"/>
              </w:rPr>
            </w:pPr>
            <w:r w:rsidRPr="0064657B">
              <w:rPr>
                <w:color w:val="000000"/>
              </w:rPr>
              <w:t>муниципальные служащие и рабо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ники подведомс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венных учрежд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ний, в обязанности которых входит обработка текст</w:t>
            </w:r>
            <w:r w:rsidRPr="0064657B">
              <w:rPr>
                <w:color w:val="000000"/>
              </w:rPr>
              <w:t>о</w:t>
            </w:r>
            <w:r w:rsidRPr="0064657B">
              <w:rPr>
                <w:color w:val="000000"/>
              </w:rPr>
              <w:t>вых документов и работающих в и</w:t>
            </w:r>
            <w:r w:rsidRPr="0064657B">
              <w:rPr>
                <w:color w:val="000000"/>
              </w:rPr>
              <w:t>н</w:t>
            </w:r>
            <w:r w:rsidRPr="0064657B">
              <w:rPr>
                <w:color w:val="000000"/>
              </w:rPr>
              <w:t xml:space="preserve">формационных системах (кроме </w:t>
            </w:r>
            <w:proofErr w:type="spellStart"/>
            <w:r w:rsidRPr="0064657B">
              <w:rPr>
                <w:color w:val="000000"/>
              </w:rPr>
              <w:t>геоинформацио</w:t>
            </w:r>
            <w:r w:rsidRPr="0064657B">
              <w:rPr>
                <w:color w:val="000000"/>
              </w:rPr>
              <w:t>н</w:t>
            </w:r>
            <w:r w:rsidRPr="0064657B">
              <w:rPr>
                <w:color w:val="000000"/>
              </w:rPr>
              <w:t>ных</w:t>
            </w:r>
            <w:proofErr w:type="spellEnd"/>
            <w:r w:rsidRPr="0064657B">
              <w:rPr>
                <w:color w:val="000000"/>
              </w:rPr>
              <w:t>)</w:t>
            </w:r>
          </w:p>
        </w:tc>
        <w:tc>
          <w:tcPr>
            <w:tcW w:w="1134" w:type="dxa"/>
          </w:tcPr>
          <w:p w:rsidR="006B3D3C" w:rsidRPr="003802AA" w:rsidRDefault="006B3D3C" w:rsidP="00EB282E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B3D3C" w:rsidRPr="003802AA" w:rsidTr="00181B05">
        <w:trPr>
          <w:trHeight w:val="502"/>
        </w:trPr>
        <w:tc>
          <w:tcPr>
            <w:tcW w:w="540" w:type="dxa"/>
            <w:vMerge/>
          </w:tcPr>
          <w:p w:rsidR="006B3D3C" w:rsidRPr="003802AA" w:rsidRDefault="006B3D3C" w:rsidP="00EB282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3" w:type="dxa"/>
            <w:vMerge/>
          </w:tcPr>
          <w:p w:rsidR="006B3D3C" w:rsidRPr="003802AA" w:rsidRDefault="006B3D3C" w:rsidP="000640DB">
            <w:pPr>
              <w:rPr>
                <w:rFonts w:eastAsia="Calibri"/>
                <w:lang w:eastAsia="en-US"/>
              </w:rPr>
            </w:pPr>
          </w:p>
        </w:tc>
        <w:tc>
          <w:tcPr>
            <w:tcW w:w="1668" w:type="dxa"/>
            <w:vMerge/>
            <w:vAlign w:val="center"/>
          </w:tcPr>
          <w:p w:rsidR="006B3D3C" w:rsidRPr="003802AA" w:rsidRDefault="006B3D3C" w:rsidP="00EB282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90" w:type="dxa"/>
            <w:vAlign w:val="center"/>
          </w:tcPr>
          <w:p w:rsidR="006B3D3C" w:rsidRPr="00AD1D63" w:rsidRDefault="006B3D3C" w:rsidP="00DF4D9E">
            <w:pPr>
              <w:jc w:val="center"/>
              <w:rPr>
                <w:rFonts w:eastAsia="Calibri"/>
                <w:highlight w:val="red"/>
                <w:lang w:val="en-US" w:eastAsia="en-US"/>
              </w:rPr>
            </w:pPr>
            <w:r w:rsidRPr="00152310">
              <w:rPr>
                <w:rFonts w:eastAsia="Calibri"/>
                <w:lang w:eastAsia="en-US"/>
              </w:rPr>
              <w:t>170 000</w:t>
            </w:r>
          </w:p>
        </w:tc>
        <w:tc>
          <w:tcPr>
            <w:tcW w:w="2262" w:type="dxa"/>
            <w:vAlign w:val="center"/>
          </w:tcPr>
          <w:p w:rsidR="006B3D3C" w:rsidRPr="003802AA" w:rsidRDefault="004A04DE" w:rsidP="00EB282E">
            <w:pPr>
              <w:jc w:val="center"/>
              <w:rPr>
                <w:rFonts w:eastAsia="Calibri"/>
                <w:lang w:eastAsia="en-US"/>
              </w:rPr>
            </w:pPr>
            <w:r w:rsidRPr="0064657B">
              <w:rPr>
                <w:color w:val="000000"/>
              </w:rPr>
              <w:t>муниципальные служащие и рабо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ники подведомс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венных учрежд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ний, в обязанности которых входит обработка графич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ской информации</w:t>
            </w:r>
          </w:p>
        </w:tc>
        <w:tc>
          <w:tcPr>
            <w:tcW w:w="1134" w:type="dxa"/>
          </w:tcPr>
          <w:p w:rsidR="006B3D3C" w:rsidRPr="003802AA" w:rsidRDefault="006B3D3C" w:rsidP="00EB282E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B3D3C" w:rsidRPr="003802AA" w:rsidTr="00181B05">
        <w:trPr>
          <w:trHeight w:val="502"/>
        </w:trPr>
        <w:tc>
          <w:tcPr>
            <w:tcW w:w="540" w:type="dxa"/>
            <w:vMerge/>
          </w:tcPr>
          <w:p w:rsidR="006B3D3C" w:rsidRPr="003802AA" w:rsidRDefault="006B3D3C" w:rsidP="00EB282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3" w:type="dxa"/>
            <w:vMerge/>
          </w:tcPr>
          <w:p w:rsidR="006B3D3C" w:rsidRPr="003802AA" w:rsidRDefault="006B3D3C" w:rsidP="000640DB">
            <w:pPr>
              <w:rPr>
                <w:rFonts w:eastAsia="Calibri"/>
                <w:lang w:eastAsia="en-US"/>
              </w:rPr>
            </w:pPr>
          </w:p>
        </w:tc>
        <w:tc>
          <w:tcPr>
            <w:tcW w:w="1668" w:type="dxa"/>
            <w:vMerge/>
            <w:vAlign w:val="center"/>
          </w:tcPr>
          <w:p w:rsidR="006B3D3C" w:rsidRPr="003802AA" w:rsidRDefault="006B3D3C" w:rsidP="00EB282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90" w:type="dxa"/>
            <w:vAlign w:val="center"/>
          </w:tcPr>
          <w:p w:rsidR="006B3D3C" w:rsidRPr="00152310" w:rsidRDefault="0054739B" w:rsidP="00DF4D9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4A04DE">
              <w:rPr>
                <w:rFonts w:eastAsia="Calibri"/>
                <w:lang w:eastAsia="en-US"/>
              </w:rPr>
              <w:t>0 000</w:t>
            </w:r>
          </w:p>
        </w:tc>
        <w:tc>
          <w:tcPr>
            <w:tcW w:w="2262" w:type="dxa"/>
            <w:vAlign w:val="center"/>
          </w:tcPr>
          <w:p w:rsidR="006B3D3C" w:rsidRPr="003802AA" w:rsidRDefault="00BC0431" w:rsidP="00EB282E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4657B">
              <w:rPr>
                <w:color w:val="000000"/>
              </w:rPr>
              <w:t>муниципальные служащие и рабо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ники подведомс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венных учрежд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ний</w:t>
            </w:r>
            <w:r w:rsidRPr="0064657B">
              <w:t xml:space="preserve">, в обязанности которых входит обработка больших массивов данных и информационных </w:t>
            </w:r>
            <w:r>
              <w:t xml:space="preserve"> систем</w:t>
            </w:r>
          </w:p>
        </w:tc>
        <w:tc>
          <w:tcPr>
            <w:tcW w:w="1134" w:type="dxa"/>
          </w:tcPr>
          <w:p w:rsidR="006B3D3C" w:rsidRPr="003802AA" w:rsidRDefault="006B3D3C" w:rsidP="00EB282E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B74A49" w:rsidRPr="003802AA" w:rsidTr="00181B05">
        <w:tc>
          <w:tcPr>
            <w:tcW w:w="540" w:type="dxa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13" w:type="dxa"/>
          </w:tcPr>
          <w:p w:rsidR="00B74A49" w:rsidRPr="003802AA" w:rsidRDefault="00B74A49" w:rsidP="000640DB">
            <w:pPr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Модуль бесперебойн</w:t>
            </w:r>
            <w:r w:rsidRPr="003802AA">
              <w:rPr>
                <w:rFonts w:eastAsia="Calibri"/>
                <w:lang w:eastAsia="en-US"/>
              </w:rPr>
              <w:t>о</w:t>
            </w:r>
            <w:r w:rsidRPr="003802AA">
              <w:rPr>
                <w:rFonts w:eastAsia="Calibri"/>
                <w:lang w:eastAsia="en-US"/>
              </w:rPr>
              <w:t>го питания</w:t>
            </w:r>
          </w:p>
        </w:tc>
        <w:tc>
          <w:tcPr>
            <w:tcW w:w="1668" w:type="dxa"/>
            <w:vAlign w:val="center"/>
          </w:tcPr>
          <w:p w:rsidR="00B74A49" w:rsidRPr="003802AA" w:rsidRDefault="00B74A49" w:rsidP="00187964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единицы на одного 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  <w:vAlign w:val="center"/>
          </w:tcPr>
          <w:p w:rsidR="00B74A49" w:rsidRPr="003802AA" w:rsidRDefault="00BF51A8" w:rsidP="00BC043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8 000</w:t>
            </w:r>
          </w:p>
        </w:tc>
        <w:tc>
          <w:tcPr>
            <w:tcW w:w="2262" w:type="dxa"/>
            <w:vAlign w:val="center"/>
          </w:tcPr>
          <w:p w:rsidR="00B74A49" w:rsidRPr="003802AA" w:rsidRDefault="00B74A49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Все категории должностей рабо</w:t>
            </w:r>
            <w:r w:rsidRPr="003802AA">
              <w:rPr>
                <w:rFonts w:eastAsia="Calibri"/>
                <w:lang w:eastAsia="en-US"/>
              </w:rPr>
              <w:t>т</w:t>
            </w:r>
            <w:r w:rsidRPr="003802AA">
              <w:rPr>
                <w:rFonts w:eastAsia="Calibri"/>
                <w:lang w:eastAsia="en-US"/>
              </w:rPr>
              <w:t>ников</w:t>
            </w:r>
          </w:p>
        </w:tc>
        <w:tc>
          <w:tcPr>
            <w:tcW w:w="1134" w:type="dxa"/>
          </w:tcPr>
          <w:p w:rsidR="00B74A49" w:rsidRPr="003802AA" w:rsidRDefault="008D519F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5</w:t>
            </w:r>
          </w:p>
        </w:tc>
      </w:tr>
      <w:tr w:rsidR="00B74A49" w:rsidRPr="003802AA" w:rsidTr="00BF51A8">
        <w:tc>
          <w:tcPr>
            <w:tcW w:w="540" w:type="dxa"/>
          </w:tcPr>
          <w:p w:rsidR="00B74A49" w:rsidRPr="003802AA" w:rsidRDefault="00B74A49" w:rsidP="008357A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13" w:type="dxa"/>
          </w:tcPr>
          <w:p w:rsidR="00B74A49" w:rsidRPr="003802AA" w:rsidRDefault="00B74A49" w:rsidP="00D74F9A">
            <w:r w:rsidRPr="003802AA">
              <w:rPr>
                <w:rFonts w:eastAsia="Calibri"/>
                <w:lang w:eastAsia="en-US"/>
              </w:rPr>
              <w:t>Многофункциональное портативное  устро</w:t>
            </w:r>
            <w:r w:rsidRPr="003802AA">
              <w:rPr>
                <w:rFonts w:eastAsia="Calibri"/>
                <w:lang w:eastAsia="en-US"/>
              </w:rPr>
              <w:t>й</w:t>
            </w:r>
            <w:r w:rsidRPr="003802AA">
              <w:rPr>
                <w:rFonts w:eastAsia="Calibri"/>
                <w:lang w:eastAsia="en-US"/>
              </w:rPr>
              <w:t xml:space="preserve">ство (МФУ) </w:t>
            </w:r>
          </w:p>
          <w:p w:rsidR="00B74A49" w:rsidRPr="003802AA" w:rsidRDefault="00B74A49" w:rsidP="00B84B4A"/>
        </w:tc>
        <w:tc>
          <w:tcPr>
            <w:tcW w:w="1668" w:type="dxa"/>
          </w:tcPr>
          <w:p w:rsidR="00B74A49" w:rsidRPr="003802AA" w:rsidRDefault="00B74A49" w:rsidP="00BF51A8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единицы  в расчете на один отдел в составе структурного подраздел</w:t>
            </w:r>
            <w:r w:rsidRPr="003802AA">
              <w:rPr>
                <w:rFonts w:eastAsia="Calibri"/>
                <w:lang w:eastAsia="en-US"/>
              </w:rPr>
              <w:t>е</w:t>
            </w:r>
            <w:r w:rsidRPr="003802AA">
              <w:rPr>
                <w:rFonts w:eastAsia="Calibri"/>
                <w:lang w:eastAsia="en-US"/>
              </w:rPr>
              <w:t>ния</w:t>
            </w:r>
          </w:p>
        </w:tc>
        <w:tc>
          <w:tcPr>
            <w:tcW w:w="1990" w:type="dxa"/>
            <w:vAlign w:val="center"/>
          </w:tcPr>
          <w:p w:rsidR="00B74A49" w:rsidRPr="003802AA" w:rsidRDefault="00B74A49" w:rsidP="00F62F31">
            <w:pPr>
              <w:jc w:val="center"/>
              <w:rPr>
                <w:rFonts w:eastAsia="Calibri"/>
                <w:lang w:val="en-US" w:eastAsia="en-US"/>
              </w:rPr>
            </w:pPr>
            <w:r w:rsidRPr="00152310">
              <w:rPr>
                <w:rFonts w:eastAsia="Calibri"/>
                <w:lang w:val="en-US" w:eastAsia="en-US"/>
              </w:rPr>
              <w:t>2</w:t>
            </w:r>
            <w:r w:rsidRPr="00152310">
              <w:rPr>
                <w:rFonts w:eastAsia="Calibri"/>
                <w:lang w:eastAsia="en-US"/>
              </w:rPr>
              <w:t xml:space="preserve">95 </w:t>
            </w:r>
            <w:r w:rsidRPr="00152310">
              <w:rPr>
                <w:rFonts w:eastAsia="Calibri"/>
                <w:lang w:val="en-US" w:eastAsia="en-US"/>
              </w:rPr>
              <w:t>000</w:t>
            </w:r>
          </w:p>
        </w:tc>
        <w:tc>
          <w:tcPr>
            <w:tcW w:w="2262" w:type="dxa"/>
            <w:vAlign w:val="center"/>
          </w:tcPr>
          <w:p w:rsidR="00B74A49" w:rsidRPr="003802AA" w:rsidRDefault="00454FFC" w:rsidP="00F62F31">
            <w:pPr>
              <w:jc w:val="center"/>
              <w:rPr>
                <w:rFonts w:eastAsia="Calibri"/>
                <w:lang w:eastAsia="en-US"/>
              </w:rPr>
            </w:pPr>
            <w:r w:rsidRPr="0064657B">
              <w:rPr>
                <w:color w:val="000000"/>
              </w:rPr>
              <w:t>муниципальные служащие и рабо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ники подведомс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венных учрежд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ний, в обязанности которых входит обработка графич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ской информации</w:t>
            </w:r>
          </w:p>
        </w:tc>
        <w:tc>
          <w:tcPr>
            <w:tcW w:w="1134" w:type="dxa"/>
          </w:tcPr>
          <w:p w:rsidR="00B74A49" w:rsidRPr="003802AA" w:rsidRDefault="008D519F" w:rsidP="00F62F31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B74A49" w:rsidRPr="003802AA" w:rsidTr="00181B05">
        <w:tc>
          <w:tcPr>
            <w:tcW w:w="540" w:type="dxa"/>
          </w:tcPr>
          <w:p w:rsidR="00B74A49" w:rsidRPr="003802AA" w:rsidRDefault="00B74A49" w:rsidP="008357A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13" w:type="dxa"/>
          </w:tcPr>
          <w:p w:rsidR="00B74A49" w:rsidRPr="003802AA" w:rsidRDefault="00B74A49" w:rsidP="00D74F9A">
            <w:r w:rsidRPr="003802AA">
              <w:rPr>
                <w:rFonts w:eastAsia="Calibri"/>
                <w:lang w:eastAsia="en-US"/>
              </w:rPr>
              <w:t>Многофункциональное портативное  устро</w:t>
            </w:r>
            <w:r w:rsidRPr="003802AA">
              <w:rPr>
                <w:rFonts w:eastAsia="Calibri"/>
                <w:lang w:eastAsia="en-US"/>
              </w:rPr>
              <w:t>й</w:t>
            </w:r>
            <w:r w:rsidRPr="003802AA">
              <w:rPr>
                <w:rFonts w:eastAsia="Calibri"/>
                <w:lang w:eastAsia="en-US"/>
              </w:rPr>
              <w:t xml:space="preserve">ство (МФУ), </w:t>
            </w:r>
            <w:r w:rsidRPr="003802AA">
              <w:t>принтер</w:t>
            </w:r>
          </w:p>
        </w:tc>
        <w:tc>
          <w:tcPr>
            <w:tcW w:w="1668" w:type="dxa"/>
            <w:vAlign w:val="center"/>
          </w:tcPr>
          <w:p w:rsidR="00B74A49" w:rsidRPr="003802AA" w:rsidRDefault="00B74A49" w:rsidP="004F61E7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единицы  на одного 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  <w:vAlign w:val="center"/>
          </w:tcPr>
          <w:p w:rsidR="00B74A49" w:rsidRPr="003802AA" w:rsidRDefault="00B74A49" w:rsidP="00152310">
            <w:pPr>
              <w:jc w:val="center"/>
              <w:rPr>
                <w:rFonts w:eastAsia="Calibri"/>
                <w:lang w:eastAsia="en-US"/>
              </w:rPr>
            </w:pPr>
            <w:r w:rsidRPr="00152310">
              <w:rPr>
                <w:rFonts w:eastAsia="Calibri"/>
                <w:lang w:eastAsia="en-US"/>
              </w:rPr>
              <w:t>1</w:t>
            </w:r>
            <w:r w:rsidR="00152310" w:rsidRPr="00152310">
              <w:rPr>
                <w:rFonts w:eastAsia="Calibri"/>
                <w:lang w:eastAsia="en-US"/>
              </w:rPr>
              <w:t>2</w:t>
            </w:r>
            <w:r w:rsidRPr="00152310">
              <w:rPr>
                <w:rFonts w:eastAsia="Calibri"/>
                <w:lang w:eastAsia="en-US"/>
              </w:rPr>
              <w:t>0</w:t>
            </w:r>
            <w:r w:rsidR="003976DA" w:rsidRPr="00152310">
              <w:rPr>
                <w:rFonts w:eastAsia="Calibri"/>
                <w:lang w:eastAsia="en-US"/>
              </w:rPr>
              <w:t xml:space="preserve"> </w:t>
            </w:r>
            <w:r w:rsidRPr="00152310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2262" w:type="dxa"/>
            <w:vAlign w:val="center"/>
          </w:tcPr>
          <w:p w:rsidR="00B74A49" w:rsidRPr="003802AA" w:rsidRDefault="00B74A49" w:rsidP="00B84B4A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t>для работников а</w:t>
            </w:r>
            <w:r w:rsidRPr="003802AA">
              <w:t>д</w:t>
            </w:r>
            <w:r w:rsidRPr="003802AA">
              <w:t>министрации ра</w:t>
            </w:r>
            <w:r w:rsidRPr="003802AA">
              <w:t>й</w:t>
            </w:r>
            <w:r w:rsidRPr="003802AA">
              <w:t>она,   обрабат</w:t>
            </w:r>
            <w:r w:rsidRPr="003802AA">
              <w:t>ы</w:t>
            </w:r>
            <w:r w:rsidRPr="003802AA">
              <w:t>вающих текстовые и табличные док</w:t>
            </w:r>
            <w:r w:rsidRPr="003802AA">
              <w:t>у</w:t>
            </w:r>
            <w:r w:rsidRPr="003802AA">
              <w:t>менты больших объемов, требу</w:t>
            </w:r>
            <w:r w:rsidRPr="003802AA">
              <w:t>ю</w:t>
            </w:r>
            <w:r w:rsidRPr="003802AA">
              <w:t>щие высокой ск</w:t>
            </w:r>
            <w:r w:rsidRPr="003802AA">
              <w:t>о</w:t>
            </w:r>
            <w:r w:rsidRPr="003802AA">
              <w:t>рости     печати, а также текстовые и табличные док</w:t>
            </w:r>
            <w:r w:rsidRPr="003802AA">
              <w:t>у</w:t>
            </w:r>
            <w:r w:rsidRPr="003802AA">
              <w:t>менты формата А3;</w:t>
            </w:r>
          </w:p>
        </w:tc>
        <w:tc>
          <w:tcPr>
            <w:tcW w:w="1134" w:type="dxa"/>
          </w:tcPr>
          <w:p w:rsidR="00B74A49" w:rsidRPr="003802AA" w:rsidRDefault="008D519F" w:rsidP="00B84B4A">
            <w:pPr>
              <w:spacing w:line="192" w:lineRule="auto"/>
              <w:jc w:val="center"/>
            </w:pPr>
            <w:r w:rsidRPr="003802AA">
              <w:t>5</w:t>
            </w:r>
          </w:p>
        </w:tc>
      </w:tr>
      <w:tr w:rsidR="00B74A49" w:rsidRPr="003802AA" w:rsidTr="00454FFC">
        <w:trPr>
          <w:trHeight w:val="503"/>
        </w:trPr>
        <w:tc>
          <w:tcPr>
            <w:tcW w:w="540" w:type="dxa"/>
          </w:tcPr>
          <w:p w:rsidR="00B74A49" w:rsidRPr="003802AA" w:rsidRDefault="00B74A49" w:rsidP="008357A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13" w:type="dxa"/>
          </w:tcPr>
          <w:p w:rsidR="00B74A49" w:rsidRPr="003802AA" w:rsidRDefault="00B74A49" w:rsidP="00454FFC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Многофункциональное портативное  устро</w:t>
            </w:r>
            <w:r w:rsidRPr="003802AA">
              <w:rPr>
                <w:rFonts w:eastAsia="Calibri"/>
                <w:lang w:eastAsia="en-US"/>
              </w:rPr>
              <w:t>й</w:t>
            </w:r>
            <w:r w:rsidRPr="003802AA">
              <w:rPr>
                <w:rFonts w:eastAsia="Calibri"/>
                <w:lang w:eastAsia="en-US"/>
              </w:rPr>
              <w:t>ство (МФУ)</w:t>
            </w:r>
          </w:p>
        </w:tc>
        <w:tc>
          <w:tcPr>
            <w:tcW w:w="1668" w:type="dxa"/>
          </w:tcPr>
          <w:p w:rsidR="00B74A49" w:rsidRPr="003802AA" w:rsidRDefault="00B74A49" w:rsidP="00454FFC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единицы на одного 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</w:tcPr>
          <w:p w:rsidR="00B74A49" w:rsidRPr="00AD1D63" w:rsidRDefault="00B74A49" w:rsidP="00454FFC">
            <w:pPr>
              <w:jc w:val="center"/>
              <w:rPr>
                <w:rFonts w:eastAsia="Calibri"/>
                <w:highlight w:val="red"/>
                <w:lang w:eastAsia="en-US"/>
              </w:rPr>
            </w:pPr>
            <w:r w:rsidRPr="00152310">
              <w:rPr>
                <w:rFonts w:eastAsia="Calibri"/>
                <w:lang w:eastAsia="en-US"/>
              </w:rPr>
              <w:t>47 000</w:t>
            </w:r>
          </w:p>
        </w:tc>
        <w:tc>
          <w:tcPr>
            <w:tcW w:w="2262" w:type="dxa"/>
          </w:tcPr>
          <w:p w:rsidR="00B74A49" w:rsidRPr="003802AA" w:rsidRDefault="00B74A49" w:rsidP="00454FFC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муниципальные служащие, в об</w:t>
            </w:r>
            <w:r w:rsidRPr="003802AA">
              <w:rPr>
                <w:rFonts w:eastAsia="Calibri"/>
                <w:color w:val="000000"/>
                <w:lang w:eastAsia="en-US"/>
              </w:rPr>
              <w:t>я</w:t>
            </w:r>
            <w:r w:rsidRPr="003802AA">
              <w:rPr>
                <w:rFonts w:eastAsia="Calibri"/>
                <w:color w:val="000000"/>
                <w:lang w:eastAsia="en-US"/>
              </w:rPr>
              <w:t>занности которых входит обработка текстовых</w:t>
            </w:r>
          </w:p>
          <w:p w:rsidR="00B74A49" w:rsidRPr="003802AA" w:rsidRDefault="00B74A49" w:rsidP="00454FFC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документов и раб</w:t>
            </w:r>
            <w:r w:rsidRPr="003802AA">
              <w:rPr>
                <w:rFonts w:eastAsia="Calibri"/>
                <w:color w:val="000000"/>
                <w:lang w:eastAsia="en-US"/>
              </w:rPr>
              <w:t>о</w:t>
            </w:r>
            <w:r w:rsidRPr="003802AA">
              <w:rPr>
                <w:rFonts w:eastAsia="Calibri"/>
                <w:color w:val="000000"/>
                <w:lang w:eastAsia="en-US"/>
              </w:rPr>
              <w:t>тающих в инфо</w:t>
            </w:r>
            <w:r w:rsidRPr="003802AA">
              <w:rPr>
                <w:rFonts w:eastAsia="Calibri"/>
                <w:color w:val="000000"/>
                <w:lang w:eastAsia="en-US"/>
              </w:rPr>
              <w:t>р</w:t>
            </w:r>
            <w:r w:rsidRPr="003802AA">
              <w:rPr>
                <w:rFonts w:eastAsia="Calibri"/>
                <w:color w:val="000000"/>
                <w:lang w:eastAsia="en-US"/>
              </w:rPr>
              <w:t>мационных сист</w:t>
            </w:r>
            <w:r w:rsidRPr="003802AA">
              <w:rPr>
                <w:rFonts w:eastAsia="Calibri"/>
                <w:color w:val="000000"/>
                <w:lang w:eastAsia="en-US"/>
              </w:rPr>
              <w:t>е</w:t>
            </w:r>
            <w:r w:rsidRPr="003802AA">
              <w:rPr>
                <w:rFonts w:eastAsia="Calibri"/>
                <w:color w:val="000000"/>
                <w:lang w:eastAsia="en-US"/>
              </w:rPr>
              <w:t>мах</w:t>
            </w:r>
          </w:p>
          <w:p w:rsidR="00B74A49" w:rsidRPr="003802AA" w:rsidRDefault="00B74A49" w:rsidP="00454FFC">
            <w:pPr>
              <w:spacing w:line="192" w:lineRule="auto"/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 xml:space="preserve">(кроме </w:t>
            </w:r>
            <w:proofErr w:type="spellStart"/>
            <w:r w:rsidRPr="003802AA">
              <w:rPr>
                <w:rFonts w:eastAsia="Calibri"/>
                <w:color w:val="000000"/>
                <w:lang w:eastAsia="en-US"/>
              </w:rPr>
              <w:t>геоинфо</w:t>
            </w:r>
            <w:r w:rsidRPr="003802AA">
              <w:rPr>
                <w:rFonts w:eastAsia="Calibri"/>
                <w:color w:val="000000"/>
                <w:lang w:eastAsia="en-US"/>
              </w:rPr>
              <w:t>р</w:t>
            </w:r>
            <w:r w:rsidRPr="003802AA">
              <w:rPr>
                <w:rFonts w:eastAsia="Calibri"/>
                <w:color w:val="000000"/>
                <w:lang w:eastAsia="en-US"/>
              </w:rPr>
              <w:t>мационных</w:t>
            </w:r>
            <w:proofErr w:type="spellEnd"/>
            <w:r w:rsidRPr="003802AA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134" w:type="dxa"/>
          </w:tcPr>
          <w:p w:rsidR="00B74A49" w:rsidRPr="003802AA" w:rsidRDefault="008D519F" w:rsidP="00454FFC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337F1" w:rsidRPr="003802AA" w:rsidTr="00656EE7">
        <w:trPr>
          <w:trHeight w:val="503"/>
        </w:trPr>
        <w:tc>
          <w:tcPr>
            <w:tcW w:w="540" w:type="dxa"/>
          </w:tcPr>
          <w:p w:rsidR="006337F1" w:rsidRPr="003802AA" w:rsidRDefault="00662203" w:rsidP="008357A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13" w:type="dxa"/>
          </w:tcPr>
          <w:p w:rsidR="006337F1" w:rsidRPr="003802AA" w:rsidRDefault="006337F1" w:rsidP="00656EE7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Многофункциональное портативное  устро</w:t>
            </w:r>
            <w:r w:rsidRPr="003802AA">
              <w:rPr>
                <w:rFonts w:eastAsia="Calibri"/>
                <w:lang w:eastAsia="en-US"/>
              </w:rPr>
              <w:t>й</w:t>
            </w:r>
            <w:r w:rsidRPr="003802AA">
              <w:rPr>
                <w:rFonts w:eastAsia="Calibri"/>
                <w:lang w:eastAsia="en-US"/>
              </w:rPr>
              <w:t>ство (МФУ)</w:t>
            </w:r>
          </w:p>
        </w:tc>
        <w:tc>
          <w:tcPr>
            <w:tcW w:w="1668" w:type="dxa"/>
          </w:tcPr>
          <w:p w:rsidR="006337F1" w:rsidRPr="003802AA" w:rsidRDefault="006337F1" w:rsidP="00656EE7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единицы на одного 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</w:tcPr>
          <w:p w:rsidR="006337F1" w:rsidRPr="00AD1D63" w:rsidRDefault="006337F1" w:rsidP="00656EE7">
            <w:pPr>
              <w:jc w:val="center"/>
              <w:rPr>
                <w:rFonts w:eastAsia="Calibri"/>
                <w:highlight w:val="red"/>
                <w:lang w:eastAsia="en-US"/>
              </w:rPr>
            </w:pPr>
            <w:r w:rsidRPr="006337F1">
              <w:rPr>
                <w:rFonts w:eastAsia="Calibri"/>
                <w:lang w:eastAsia="en-US"/>
              </w:rPr>
              <w:t>80 000</w:t>
            </w:r>
          </w:p>
        </w:tc>
        <w:tc>
          <w:tcPr>
            <w:tcW w:w="2262" w:type="dxa"/>
          </w:tcPr>
          <w:p w:rsidR="006337F1" w:rsidRPr="003802AA" w:rsidRDefault="006337F1" w:rsidP="00656EE7">
            <w:pPr>
              <w:spacing w:line="192" w:lineRule="auto"/>
              <w:jc w:val="center"/>
              <w:rPr>
                <w:rFonts w:eastAsia="Calibri"/>
                <w:lang w:eastAsia="en-US"/>
              </w:rPr>
            </w:pPr>
            <w:r w:rsidRPr="0064657B">
              <w:rPr>
                <w:color w:val="000000"/>
              </w:rPr>
              <w:t>муниципальные служащие и рабо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ники подведомс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венных учрежд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ний</w:t>
            </w:r>
            <w:r w:rsidRPr="0064657B">
              <w:t xml:space="preserve">, в обязанности которых входит обработка больших массивов данных и информационных </w:t>
            </w:r>
            <w:r>
              <w:t xml:space="preserve"> систем</w:t>
            </w:r>
          </w:p>
        </w:tc>
        <w:tc>
          <w:tcPr>
            <w:tcW w:w="1134" w:type="dxa"/>
          </w:tcPr>
          <w:p w:rsidR="006337F1" w:rsidRPr="003802AA" w:rsidRDefault="006337F1" w:rsidP="00656EE7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337F1" w:rsidRPr="003802AA" w:rsidTr="00181B05">
        <w:trPr>
          <w:trHeight w:val="503"/>
        </w:trPr>
        <w:tc>
          <w:tcPr>
            <w:tcW w:w="540" w:type="dxa"/>
          </w:tcPr>
          <w:p w:rsidR="006337F1" w:rsidRPr="003802AA" w:rsidRDefault="00662203" w:rsidP="008357A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13" w:type="dxa"/>
          </w:tcPr>
          <w:p w:rsidR="006337F1" w:rsidRPr="003802AA" w:rsidRDefault="006337F1" w:rsidP="00B84B4A">
            <w:pPr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Копировальный апп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рат</w:t>
            </w:r>
          </w:p>
        </w:tc>
        <w:tc>
          <w:tcPr>
            <w:tcW w:w="1668" w:type="dxa"/>
            <w:vAlign w:val="center"/>
          </w:tcPr>
          <w:p w:rsidR="006337F1" w:rsidRPr="003802AA" w:rsidRDefault="006337F1" w:rsidP="004F61E7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4 единиц на  администр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цию района</w:t>
            </w:r>
          </w:p>
        </w:tc>
        <w:tc>
          <w:tcPr>
            <w:tcW w:w="1990" w:type="dxa"/>
            <w:vAlign w:val="center"/>
          </w:tcPr>
          <w:p w:rsidR="006337F1" w:rsidRPr="00AD1D63" w:rsidRDefault="006337F1" w:rsidP="00AA6EE1">
            <w:pPr>
              <w:jc w:val="center"/>
              <w:rPr>
                <w:rFonts w:eastAsia="Calibri"/>
                <w:highlight w:val="red"/>
                <w:lang w:eastAsia="en-US"/>
              </w:rPr>
            </w:pPr>
            <w:r w:rsidRPr="00AA6EE1">
              <w:rPr>
                <w:rFonts w:eastAsia="Calibri"/>
                <w:lang w:eastAsia="en-US"/>
              </w:rPr>
              <w:t>1</w:t>
            </w:r>
            <w:r w:rsidR="00AA6EE1" w:rsidRPr="00AA6EE1">
              <w:rPr>
                <w:rFonts w:eastAsia="Calibri"/>
                <w:lang w:eastAsia="en-US"/>
              </w:rPr>
              <w:t>5</w:t>
            </w:r>
            <w:r w:rsidRPr="00AA6EE1">
              <w:rPr>
                <w:rFonts w:eastAsia="Calibri"/>
                <w:lang w:eastAsia="en-US"/>
              </w:rPr>
              <w:t>0 000</w:t>
            </w:r>
          </w:p>
        </w:tc>
        <w:tc>
          <w:tcPr>
            <w:tcW w:w="2262" w:type="dxa"/>
            <w:vAlign w:val="center"/>
          </w:tcPr>
          <w:p w:rsidR="006337F1" w:rsidRPr="003802AA" w:rsidRDefault="006337F1" w:rsidP="00EB282E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6337F1" w:rsidRPr="003802AA" w:rsidRDefault="006337F1" w:rsidP="00EB282E">
            <w:pPr>
              <w:spacing w:line="192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337F1" w:rsidRPr="003802AA" w:rsidTr="00181B05">
        <w:tc>
          <w:tcPr>
            <w:tcW w:w="540" w:type="dxa"/>
          </w:tcPr>
          <w:p w:rsidR="006337F1" w:rsidRPr="003802AA" w:rsidRDefault="00662203" w:rsidP="004F61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613" w:type="dxa"/>
          </w:tcPr>
          <w:p w:rsidR="006337F1" w:rsidRPr="003802AA" w:rsidRDefault="006337F1" w:rsidP="000640DB">
            <w:pPr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Магнитные, оптич</w:t>
            </w:r>
            <w:r w:rsidRPr="003802AA">
              <w:rPr>
                <w:rFonts w:eastAsia="Calibri"/>
                <w:lang w:eastAsia="en-US"/>
              </w:rPr>
              <w:t>е</w:t>
            </w:r>
            <w:r w:rsidRPr="003802AA">
              <w:rPr>
                <w:rFonts w:eastAsia="Calibri"/>
                <w:lang w:eastAsia="en-US"/>
              </w:rPr>
              <w:t>ские носители инфо</w:t>
            </w:r>
            <w:r w:rsidRPr="003802AA">
              <w:rPr>
                <w:rFonts w:eastAsia="Calibri"/>
                <w:lang w:eastAsia="en-US"/>
              </w:rPr>
              <w:t>р</w:t>
            </w:r>
            <w:r w:rsidRPr="003802AA">
              <w:rPr>
                <w:rFonts w:eastAsia="Calibri"/>
                <w:lang w:eastAsia="en-US"/>
              </w:rPr>
              <w:t xml:space="preserve">мации, </w:t>
            </w:r>
            <w:proofErr w:type="spellStart"/>
            <w:r w:rsidRPr="003802AA">
              <w:rPr>
                <w:rFonts w:eastAsia="Calibri"/>
                <w:lang w:eastAsia="en-US"/>
              </w:rPr>
              <w:t>флэш</w:t>
            </w:r>
            <w:proofErr w:type="spellEnd"/>
            <w:r w:rsidRPr="003802AA">
              <w:rPr>
                <w:rFonts w:eastAsia="Calibri"/>
                <w:lang w:eastAsia="en-US"/>
              </w:rPr>
              <w:t xml:space="preserve"> - накоп</w:t>
            </w:r>
            <w:r w:rsidRPr="003802AA">
              <w:rPr>
                <w:rFonts w:eastAsia="Calibri"/>
                <w:lang w:eastAsia="en-US"/>
              </w:rPr>
              <w:t>и</w:t>
            </w:r>
            <w:r w:rsidRPr="003802AA">
              <w:rPr>
                <w:rFonts w:eastAsia="Calibri"/>
                <w:lang w:eastAsia="en-US"/>
              </w:rPr>
              <w:t>тели и карты памяти</w:t>
            </w:r>
          </w:p>
        </w:tc>
        <w:tc>
          <w:tcPr>
            <w:tcW w:w="1668" w:type="dxa"/>
            <w:vAlign w:val="center"/>
          </w:tcPr>
          <w:p w:rsidR="006337F1" w:rsidRPr="003802AA" w:rsidRDefault="006337F1" w:rsidP="004F61E7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единицы на одного 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  <w:vAlign w:val="center"/>
          </w:tcPr>
          <w:p w:rsidR="006337F1" w:rsidRPr="003802AA" w:rsidRDefault="006337F1" w:rsidP="007C625D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1 000</w:t>
            </w:r>
          </w:p>
        </w:tc>
        <w:tc>
          <w:tcPr>
            <w:tcW w:w="2262" w:type="dxa"/>
            <w:vAlign w:val="center"/>
          </w:tcPr>
          <w:p w:rsidR="006337F1" w:rsidRPr="003802AA" w:rsidRDefault="006337F1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Все категории должностей рабо</w:t>
            </w:r>
            <w:r w:rsidRPr="003802AA">
              <w:rPr>
                <w:rFonts w:eastAsia="Calibri"/>
                <w:lang w:eastAsia="en-US"/>
              </w:rPr>
              <w:t>т</w:t>
            </w:r>
            <w:r w:rsidRPr="003802AA">
              <w:rPr>
                <w:rFonts w:eastAsia="Calibri"/>
                <w:lang w:eastAsia="en-US"/>
              </w:rPr>
              <w:t>ников</w:t>
            </w:r>
          </w:p>
        </w:tc>
        <w:tc>
          <w:tcPr>
            <w:tcW w:w="1134" w:type="dxa"/>
          </w:tcPr>
          <w:p w:rsidR="006337F1" w:rsidRPr="003802AA" w:rsidRDefault="006337F1" w:rsidP="00EB282E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5</w:t>
            </w:r>
          </w:p>
        </w:tc>
      </w:tr>
      <w:tr w:rsidR="006337F1" w:rsidRPr="003802AA" w:rsidTr="00181B05">
        <w:tc>
          <w:tcPr>
            <w:tcW w:w="540" w:type="dxa"/>
          </w:tcPr>
          <w:p w:rsidR="006337F1" w:rsidRPr="003802AA" w:rsidRDefault="00662203" w:rsidP="004F61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613" w:type="dxa"/>
          </w:tcPr>
          <w:p w:rsidR="006337F1" w:rsidRPr="003802AA" w:rsidRDefault="006337F1" w:rsidP="00B34907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Серверное и коммун</w:t>
            </w:r>
            <w:r w:rsidRPr="003802AA">
              <w:rPr>
                <w:rFonts w:eastAsia="Calibri"/>
                <w:lang w:eastAsia="en-US"/>
              </w:rPr>
              <w:t>и</w:t>
            </w:r>
            <w:r w:rsidRPr="003802AA">
              <w:rPr>
                <w:rFonts w:eastAsia="Calibri"/>
                <w:lang w:eastAsia="en-US"/>
              </w:rPr>
              <w:t>кационное оборудов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ние</w:t>
            </w:r>
            <w:r w:rsidR="00B34907">
              <w:rPr>
                <w:rFonts w:eastAsia="Calibri"/>
                <w:lang w:eastAsia="en-US"/>
              </w:rPr>
              <w:t xml:space="preserve"> (</w:t>
            </w:r>
            <w:r w:rsidR="00B34907" w:rsidRPr="0064657B">
              <w:rPr>
                <w:color w:val="000000"/>
              </w:rPr>
              <w:t>оборудование я</w:t>
            </w:r>
            <w:r w:rsidR="00B34907" w:rsidRPr="0064657B">
              <w:rPr>
                <w:color w:val="000000"/>
              </w:rPr>
              <w:t>д</w:t>
            </w:r>
            <w:r w:rsidR="00B34907" w:rsidRPr="0064657B">
              <w:rPr>
                <w:color w:val="000000"/>
              </w:rPr>
              <w:t>ра информационно-коммуникационной сети</w:t>
            </w:r>
            <w:r w:rsidR="00B34907">
              <w:rPr>
                <w:color w:val="000000"/>
              </w:rPr>
              <w:t>)</w:t>
            </w:r>
          </w:p>
        </w:tc>
        <w:tc>
          <w:tcPr>
            <w:tcW w:w="1668" w:type="dxa"/>
            <w:vAlign w:val="center"/>
          </w:tcPr>
          <w:p w:rsidR="006337F1" w:rsidRPr="003802AA" w:rsidRDefault="006337F1" w:rsidP="000163C4">
            <w:pPr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комплекта на администр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цию района</w:t>
            </w:r>
          </w:p>
        </w:tc>
        <w:tc>
          <w:tcPr>
            <w:tcW w:w="1990" w:type="dxa"/>
            <w:vAlign w:val="center"/>
          </w:tcPr>
          <w:p w:rsidR="006337F1" w:rsidRPr="003802AA" w:rsidRDefault="00A11063" w:rsidP="00A1106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4 8</w:t>
            </w:r>
            <w:r w:rsidR="006337F1" w:rsidRPr="003802AA">
              <w:rPr>
                <w:rFonts w:eastAsia="Calibri"/>
                <w:lang w:eastAsia="en-US"/>
              </w:rPr>
              <w:t>00 000</w:t>
            </w:r>
          </w:p>
        </w:tc>
        <w:tc>
          <w:tcPr>
            <w:tcW w:w="2262" w:type="dxa"/>
            <w:vAlign w:val="center"/>
          </w:tcPr>
          <w:p w:rsidR="006337F1" w:rsidRPr="003802AA" w:rsidRDefault="006337F1" w:rsidP="00EB282E">
            <w:pPr>
              <w:spacing w:line="192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6337F1" w:rsidRPr="003802AA" w:rsidRDefault="006337F1" w:rsidP="00EB282E">
            <w:pPr>
              <w:spacing w:line="192" w:lineRule="auto"/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5</w:t>
            </w:r>
          </w:p>
        </w:tc>
      </w:tr>
      <w:tr w:rsidR="00B34907" w:rsidRPr="003802AA" w:rsidTr="00181B05">
        <w:tc>
          <w:tcPr>
            <w:tcW w:w="540" w:type="dxa"/>
          </w:tcPr>
          <w:p w:rsidR="00B34907" w:rsidRPr="003802AA" w:rsidRDefault="00662203" w:rsidP="004F61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613" w:type="dxa"/>
          </w:tcPr>
          <w:p w:rsidR="00B34907" w:rsidRPr="003802AA" w:rsidRDefault="00B34907" w:rsidP="00A11063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Серверное и коммун</w:t>
            </w:r>
            <w:r w:rsidRPr="003802AA">
              <w:rPr>
                <w:rFonts w:eastAsia="Calibri"/>
                <w:lang w:eastAsia="en-US"/>
              </w:rPr>
              <w:t>и</w:t>
            </w:r>
            <w:r w:rsidRPr="003802AA">
              <w:rPr>
                <w:rFonts w:eastAsia="Calibri"/>
                <w:lang w:eastAsia="en-US"/>
              </w:rPr>
              <w:t>кационное оборудов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ние</w:t>
            </w:r>
            <w:r>
              <w:rPr>
                <w:rFonts w:eastAsia="Calibri"/>
                <w:lang w:eastAsia="en-US"/>
              </w:rPr>
              <w:t xml:space="preserve"> (</w:t>
            </w:r>
            <w:r w:rsidR="00A11063" w:rsidRPr="0064657B">
              <w:rPr>
                <w:color w:val="000000"/>
              </w:rPr>
              <w:t>оборудование п</w:t>
            </w:r>
            <w:r w:rsidR="00A11063" w:rsidRPr="0064657B">
              <w:rPr>
                <w:color w:val="000000"/>
              </w:rPr>
              <w:t>е</w:t>
            </w:r>
            <w:r w:rsidR="00A11063" w:rsidRPr="0064657B">
              <w:rPr>
                <w:color w:val="000000"/>
              </w:rPr>
              <w:t>риферийных узлов информационно-коммуникационной сети</w:t>
            </w:r>
            <w:r w:rsidR="00A11063">
              <w:rPr>
                <w:color w:val="000000"/>
              </w:rPr>
              <w:t xml:space="preserve">) </w:t>
            </w:r>
          </w:p>
        </w:tc>
        <w:tc>
          <w:tcPr>
            <w:tcW w:w="1668" w:type="dxa"/>
            <w:vAlign w:val="center"/>
          </w:tcPr>
          <w:p w:rsidR="00B34907" w:rsidRPr="003802AA" w:rsidRDefault="00B34907" w:rsidP="00656EE7">
            <w:pPr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комплекта на администр</w:t>
            </w:r>
            <w:r w:rsidRPr="003802AA">
              <w:rPr>
                <w:rFonts w:eastAsia="Calibri"/>
                <w:lang w:eastAsia="en-US"/>
              </w:rPr>
              <w:t>а</w:t>
            </w:r>
            <w:r w:rsidRPr="003802AA">
              <w:rPr>
                <w:rFonts w:eastAsia="Calibri"/>
                <w:lang w:eastAsia="en-US"/>
              </w:rPr>
              <w:t>цию района</w:t>
            </w:r>
          </w:p>
        </w:tc>
        <w:tc>
          <w:tcPr>
            <w:tcW w:w="1990" w:type="dxa"/>
            <w:vAlign w:val="center"/>
          </w:tcPr>
          <w:p w:rsidR="00B34907" w:rsidRPr="003802AA" w:rsidRDefault="00B34907" w:rsidP="00656EE7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1 500 000</w:t>
            </w:r>
          </w:p>
        </w:tc>
        <w:tc>
          <w:tcPr>
            <w:tcW w:w="2262" w:type="dxa"/>
            <w:vAlign w:val="center"/>
          </w:tcPr>
          <w:p w:rsidR="00B34907" w:rsidRPr="003802AA" w:rsidRDefault="00B34907" w:rsidP="00656EE7">
            <w:pPr>
              <w:spacing w:line="192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B34907" w:rsidRPr="003802AA" w:rsidRDefault="00B34907" w:rsidP="00656EE7">
            <w:pPr>
              <w:spacing w:line="192" w:lineRule="auto"/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5</w:t>
            </w:r>
          </w:p>
        </w:tc>
      </w:tr>
      <w:tr w:rsidR="00B34907" w:rsidRPr="003802AA" w:rsidTr="00181B05">
        <w:tc>
          <w:tcPr>
            <w:tcW w:w="540" w:type="dxa"/>
          </w:tcPr>
          <w:p w:rsidR="00B34907" w:rsidRPr="003802AA" w:rsidRDefault="00662203" w:rsidP="004F61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613" w:type="dxa"/>
          </w:tcPr>
          <w:p w:rsidR="00B34907" w:rsidRPr="00E064F3" w:rsidRDefault="00B34907" w:rsidP="00D74F9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Ноутбуки</w:t>
            </w:r>
          </w:p>
        </w:tc>
        <w:tc>
          <w:tcPr>
            <w:tcW w:w="1668" w:type="dxa"/>
            <w:vAlign w:val="center"/>
          </w:tcPr>
          <w:p w:rsidR="00B34907" w:rsidRPr="00E064F3" w:rsidRDefault="00B34907" w:rsidP="00EB282E">
            <w:pPr>
              <w:jc w:val="center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Не более 1 единицы на одного р</w:t>
            </w:r>
            <w:r w:rsidRPr="00E064F3">
              <w:rPr>
                <w:rFonts w:eastAsia="Calibri"/>
                <w:lang w:eastAsia="en-US"/>
              </w:rPr>
              <w:t>а</w:t>
            </w:r>
            <w:r w:rsidRPr="00E064F3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  <w:vAlign w:val="center"/>
          </w:tcPr>
          <w:p w:rsidR="00B34907" w:rsidRPr="00E064F3" w:rsidRDefault="006D6FA3" w:rsidP="00AF75B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80 000</w:t>
            </w:r>
          </w:p>
        </w:tc>
        <w:tc>
          <w:tcPr>
            <w:tcW w:w="2262" w:type="dxa"/>
            <w:vAlign w:val="center"/>
          </w:tcPr>
          <w:p w:rsidR="00B34907" w:rsidRPr="00E064F3" w:rsidRDefault="006D6FA3" w:rsidP="004D79A4">
            <w:pPr>
              <w:jc w:val="center"/>
              <w:rPr>
                <w:rFonts w:eastAsia="Calibri"/>
                <w:lang w:eastAsia="en-US"/>
              </w:rPr>
            </w:pPr>
            <w:r w:rsidRPr="0064657B">
              <w:rPr>
                <w:color w:val="000000"/>
              </w:rPr>
              <w:t>муниципальные служащие и рабо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ники подведомс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венных учрежд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ний, в обязанности которых входит обработка графич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ской информации</w:t>
            </w:r>
          </w:p>
        </w:tc>
        <w:tc>
          <w:tcPr>
            <w:tcW w:w="1134" w:type="dxa"/>
          </w:tcPr>
          <w:p w:rsidR="00B34907" w:rsidRPr="00E064F3" w:rsidRDefault="00B34907" w:rsidP="00E160C0">
            <w:pPr>
              <w:jc w:val="center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5</w:t>
            </w:r>
          </w:p>
        </w:tc>
      </w:tr>
      <w:tr w:rsidR="00B34907" w:rsidRPr="003802AA" w:rsidTr="00C55414">
        <w:tc>
          <w:tcPr>
            <w:tcW w:w="540" w:type="dxa"/>
          </w:tcPr>
          <w:p w:rsidR="00B34907" w:rsidRPr="003802AA" w:rsidRDefault="00662203" w:rsidP="004F61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613" w:type="dxa"/>
          </w:tcPr>
          <w:p w:rsidR="00B34907" w:rsidRPr="00E064F3" w:rsidRDefault="00B34907" w:rsidP="007878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Ноутбуки</w:t>
            </w:r>
          </w:p>
        </w:tc>
        <w:tc>
          <w:tcPr>
            <w:tcW w:w="1668" w:type="dxa"/>
          </w:tcPr>
          <w:p w:rsidR="00B34907" w:rsidRPr="00E064F3" w:rsidRDefault="00B34907" w:rsidP="00C55414">
            <w:pPr>
              <w:jc w:val="center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Не более 1 единицы на одного р</w:t>
            </w:r>
            <w:r w:rsidRPr="00E064F3">
              <w:rPr>
                <w:rFonts w:eastAsia="Calibri"/>
                <w:lang w:eastAsia="en-US"/>
              </w:rPr>
              <w:t>а</w:t>
            </w:r>
            <w:r w:rsidRPr="00E064F3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</w:tcPr>
          <w:p w:rsidR="00B34907" w:rsidRPr="00E064F3" w:rsidRDefault="00B34907" w:rsidP="00C55414">
            <w:pPr>
              <w:jc w:val="center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80 000</w:t>
            </w:r>
          </w:p>
        </w:tc>
        <w:tc>
          <w:tcPr>
            <w:tcW w:w="2262" w:type="dxa"/>
            <w:vAlign w:val="center"/>
          </w:tcPr>
          <w:p w:rsidR="00B34907" w:rsidRPr="00E064F3" w:rsidRDefault="006D6FA3" w:rsidP="0078780E">
            <w:pPr>
              <w:jc w:val="center"/>
              <w:rPr>
                <w:rFonts w:eastAsia="Calibri"/>
                <w:lang w:eastAsia="en-US"/>
              </w:rPr>
            </w:pPr>
            <w:r w:rsidRPr="0064657B">
              <w:rPr>
                <w:color w:val="000000"/>
              </w:rPr>
              <w:t>муниципальные служащие и рабо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ники подведомс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венных учрежд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ний</w:t>
            </w:r>
            <w:r w:rsidRPr="0064657B">
              <w:t xml:space="preserve">, в обязанности которых входит обработка больших массивов данных и информационных </w:t>
            </w:r>
            <w:r>
              <w:t xml:space="preserve"> систем</w:t>
            </w:r>
          </w:p>
        </w:tc>
        <w:tc>
          <w:tcPr>
            <w:tcW w:w="1134" w:type="dxa"/>
          </w:tcPr>
          <w:p w:rsidR="00B34907" w:rsidRPr="00E064F3" w:rsidRDefault="00B34907" w:rsidP="0078780E">
            <w:pPr>
              <w:jc w:val="center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5</w:t>
            </w:r>
          </w:p>
        </w:tc>
      </w:tr>
      <w:tr w:rsidR="00B34907" w:rsidRPr="003802AA" w:rsidTr="00C55414">
        <w:tc>
          <w:tcPr>
            <w:tcW w:w="540" w:type="dxa"/>
          </w:tcPr>
          <w:p w:rsidR="00B34907" w:rsidRPr="003802AA" w:rsidRDefault="00662203" w:rsidP="004F61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613" w:type="dxa"/>
          </w:tcPr>
          <w:p w:rsidR="00B34907" w:rsidRPr="00E064F3" w:rsidRDefault="00B34907" w:rsidP="007878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Ноутбуки</w:t>
            </w:r>
          </w:p>
        </w:tc>
        <w:tc>
          <w:tcPr>
            <w:tcW w:w="1668" w:type="dxa"/>
          </w:tcPr>
          <w:p w:rsidR="00B34907" w:rsidRPr="00E064F3" w:rsidRDefault="00B34907" w:rsidP="00C55414">
            <w:pPr>
              <w:jc w:val="center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Не более 1 единицы на одного р</w:t>
            </w:r>
            <w:r w:rsidRPr="00E064F3">
              <w:rPr>
                <w:rFonts w:eastAsia="Calibri"/>
                <w:lang w:eastAsia="en-US"/>
              </w:rPr>
              <w:t>а</w:t>
            </w:r>
            <w:r w:rsidRPr="00E064F3">
              <w:rPr>
                <w:rFonts w:eastAsia="Calibri"/>
                <w:lang w:eastAsia="en-US"/>
              </w:rPr>
              <w:t>ботника</w:t>
            </w:r>
          </w:p>
        </w:tc>
        <w:tc>
          <w:tcPr>
            <w:tcW w:w="1990" w:type="dxa"/>
          </w:tcPr>
          <w:p w:rsidR="00B34907" w:rsidRPr="00E064F3" w:rsidRDefault="006D6FA3" w:rsidP="00C5541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B34907" w:rsidRPr="00E064F3">
              <w:rPr>
                <w:rFonts w:eastAsia="Calibri"/>
                <w:lang w:eastAsia="en-US"/>
              </w:rPr>
              <w:t>0 000</w:t>
            </w:r>
          </w:p>
        </w:tc>
        <w:tc>
          <w:tcPr>
            <w:tcW w:w="2262" w:type="dxa"/>
            <w:vAlign w:val="center"/>
          </w:tcPr>
          <w:p w:rsidR="00B34907" w:rsidRPr="00E064F3" w:rsidRDefault="00C55414" w:rsidP="00C55414">
            <w:pPr>
              <w:jc w:val="center"/>
              <w:rPr>
                <w:rFonts w:eastAsia="Calibri"/>
                <w:lang w:eastAsia="en-US"/>
              </w:rPr>
            </w:pPr>
            <w:r w:rsidRPr="0064657B">
              <w:rPr>
                <w:color w:val="000000"/>
              </w:rPr>
              <w:t>муниципальные служащие и рабо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ники подведомс</w:t>
            </w:r>
            <w:r w:rsidRPr="0064657B">
              <w:rPr>
                <w:color w:val="000000"/>
              </w:rPr>
              <w:t>т</w:t>
            </w:r>
            <w:r w:rsidRPr="0064657B">
              <w:rPr>
                <w:color w:val="000000"/>
              </w:rPr>
              <w:t>венных учрежд</w:t>
            </w:r>
            <w:r w:rsidRPr="0064657B">
              <w:rPr>
                <w:color w:val="000000"/>
              </w:rPr>
              <w:t>е</w:t>
            </w:r>
            <w:r w:rsidRPr="0064657B">
              <w:rPr>
                <w:color w:val="000000"/>
              </w:rPr>
              <w:t>ний, в обязанности которых входит обработка текст</w:t>
            </w:r>
            <w:r w:rsidRPr="0064657B">
              <w:rPr>
                <w:color w:val="000000"/>
              </w:rPr>
              <w:t>о</w:t>
            </w:r>
            <w:r w:rsidRPr="0064657B">
              <w:rPr>
                <w:color w:val="000000"/>
              </w:rPr>
              <w:t>вых документов и работающих в и</w:t>
            </w:r>
            <w:r w:rsidRPr="0064657B">
              <w:rPr>
                <w:color w:val="000000"/>
              </w:rPr>
              <w:t>н</w:t>
            </w:r>
            <w:r w:rsidRPr="0064657B">
              <w:rPr>
                <w:color w:val="000000"/>
              </w:rPr>
              <w:t xml:space="preserve">формационных системах (кроме </w:t>
            </w:r>
            <w:proofErr w:type="spellStart"/>
            <w:r w:rsidRPr="0064657B">
              <w:rPr>
                <w:color w:val="000000"/>
              </w:rPr>
              <w:t>геоинформацио</w:t>
            </w:r>
            <w:r w:rsidRPr="0064657B">
              <w:rPr>
                <w:color w:val="000000"/>
              </w:rPr>
              <w:t>н</w:t>
            </w:r>
            <w:r w:rsidRPr="0064657B">
              <w:rPr>
                <w:color w:val="000000"/>
              </w:rPr>
              <w:t>ных</w:t>
            </w:r>
            <w:proofErr w:type="spellEnd"/>
            <w:r w:rsidRPr="0064657B">
              <w:rPr>
                <w:color w:val="000000"/>
              </w:rPr>
              <w:t>)</w:t>
            </w:r>
          </w:p>
        </w:tc>
        <w:tc>
          <w:tcPr>
            <w:tcW w:w="1134" w:type="dxa"/>
          </w:tcPr>
          <w:p w:rsidR="00B34907" w:rsidRPr="00E064F3" w:rsidRDefault="00B34907" w:rsidP="0078780E">
            <w:pPr>
              <w:jc w:val="center"/>
              <w:rPr>
                <w:rFonts w:eastAsia="Calibri"/>
                <w:lang w:eastAsia="en-US"/>
              </w:rPr>
            </w:pPr>
            <w:r w:rsidRPr="00E064F3">
              <w:rPr>
                <w:rFonts w:eastAsia="Calibri"/>
                <w:lang w:eastAsia="en-US"/>
              </w:rPr>
              <w:t>5</w:t>
            </w:r>
          </w:p>
        </w:tc>
      </w:tr>
      <w:tr w:rsidR="00B34907" w:rsidRPr="001A3F11" w:rsidTr="00C55414">
        <w:tc>
          <w:tcPr>
            <w:tcW w:w="540" w:type="dxa"/>
          </w:tcPr>
          <w:p w:rsidR="00B34907" w:rsidRPr="003802AA" w:rsidRDefault="00B34907" w:rsidP="00662203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1</w:t>
            </w:r>
            <w:r w:rsidR="0066220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13" w:type="dxa"/>
          </w:tcPr>
          <w:p w:rsidR="00B34907" w:rsidRPr="003802AA" w:rsidRDefault="00B34907" w:rsidP="003F47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3802AA">
              <w:rPr>
                <w:rFonts w:eastAsia="Calibri"/>
                <w:color w:val="000000"/>
                <w:lang w:eastAsia="en-US"/>
              </w:rPr>
              <w:t>Принтер с функцией цветной печати А</w:t>
            </w:r>
            <w:proofErr w:type="gramStart"/>
            <w:r w:rsidRPr="003802AA">
              <w:rPr>
                <w:rFonts w:eastAsia="Calibri"/>
                <w:color w:val="000000"/>
                <w:lang w:eastAsia="en-US"/>
              </w:rPr>
              <w:t>4</w:t>
            </w:r>
            <w:proofErr w:type="gramEnd"/>
          </w:p>
        </w:tc>
        <w:tc>
          <w:tcPr>
            <w:tcW w:w="1668" w:type="dxa"/>
            <w:vAlign w:val="center"/>
          </w:tcPr>
          <w:p w:rsidR="00B34907" w:rsidRPr="003802AA" w:rsidRDefault="00B34907" w:rsidP="004F61E7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Не более 1 единицы в расчете на один отдел в составе структурного подраздел</w:t>
            </w:r>
            <w:r w:rsidRPr="003802AA">
              <w:rPr>
                <w:rFonts w:eastAsia="Calibri"/>
                <w:lang w:eastAsia="en-US"/>
              </w:rPr>
              <w:t>е</w:t>
            </w:r>
            <w:r w:rsidRPr="003802AA">
              <w:rPr>
                <w:rFonts w:eastAsia="Calibri"/>
                <w:lang w:eastAsia="en-US"/>
              </w:rPr>
              <w:t>ния</w:t>
            </w:r>
          </w:p>
        </w:tc>
        <w:tc>
          <w:tcPr>
            <w:tcW w:w="1990" w:type="dxa"/>
          </w:tcPr>
          <w:p w:rsidR="00B34907" w:rsidRPr="00AD1D63" w:rsidRDefault="00B34907" w:rsidP="00C55414">
            <w:pPr>
              <w:jc w:val="center"/>
              <w:rPr>
                <w:rFonts w:eastAsia="Calibri"/>
                <w:highlight w:val="red"/>
                <w:lang w:eastAsia="en-US"/>
              </w:rPr>
            </w:pPr>
            <w:r w:rsidRPr="0005553A">
              <w:rPr>
                <w:rFonts w:eastAsia="Calibri"/>
                <w:lang w:eastAsia="en-US"/>
              </w:rPr>
              <w:t>50</w:t>
            </w:r>
            <w:r w:rsidR="0005553A">
              <w:rPr>
                <w:rFonts w:eastAsia="Calibri"/>
                <w:lang w:eastAsia="en-US"/>
              </w:rPr>
              <w:t xml:space="preserve"> </w:t>
            </w:r>
            <w:r w:rsidRPr="0005553A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2262" w:type="dxa"/>
          </w:tcPr>
          <w:p w:rsidR="00B34907" w:rsidRPr="003802AA" w:rsidRDefault="00B34907" w:rsidP="00C55414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Все категории должностей рабо</w:t>
            </w:r>
            <w:r w:rsidRPr="003802AA">
              <w:rPr>
                <w:rFonts w:eastAsia="Calibri"/>
                <w:lang w:eastAsia="en-US"/>
              </w:rPr>
              <w:t>т</w:t>
            </w:r>
            <w:r w:rsidRPr="003802AA">
              <w:rPr>
                <w:rFonts w:eastAsia="Calibri"/>
                <w:lang w:eastAsia="en-US"/>
              </w:rPr>
              <w:t>ников</w:t>
            </w:r>
          </w:p>
        </w:tc>
        <w:tc>
          <w:tcPr>
            <w:tcW w:w="1134" w:type="dxa"/>
          </w:tcPr>
          <w:p w:rsidR="00B34907" w:rsidRPr="001A3F11" w:rsidRDefault="00B34907" w:rsidP="00E160C0">
            <w:pPr>
              <w:jc w:val="center"/>
              <w:rPr>
                <w:rFonts w:eastAsia="Calibri"/>
                <w:lang w:eastAsia="en-US"/>
              </w:rPr>
            </w:pPr>
            <w:r w:rsidRPr="003802AA">
              <w:rPr>
                <w:rFonts w:eastAsia="Calibri"/>
                <w:lang w:eastAsia="en-US"/>
              </w:rPr>
              <w:t>5</w:t>
            </w:r>
          </w:p>
        </w:tc>
      </w:tr>
    </w:tbl>
    <w:p w:rsidR="00CC67E2" w:rsidRPr="001A3F11" w:rsidRDefault="00CC67E2" w:rsidP="00E72E16">
      <w:pPr>
        <w:widowControl w:val="0"/>
        <w:autoSpaceDE w:val="0"/>
        <w:autoSpaceDN w:val="0"/>
        <w:adjustRightInd w:val="0"/>
      </w:pPr>
    </w:p>
    <w:p w:rsidR="001E24FF" w:rsidRDefault="001E24FF" w:rsidP="00FC57E6">
      <w:pPr>
        <w:widowControl w:val="0"/>
        <w:autoSpaceDE w:val="0"/>
        <w:autoSpaceDN w:val="0"/>
        <w:adjustRightInd w:val="0"/>
        <w:ind w:left="5954"/>
      </w:pPr>
    </w:p>
    <w:p w:rsidR="001E24FF" w:rsidRDefault="001E24FF" w:rsidP="00FC57E6">
      <w:pPr>
        <w:widowControl w:val="0"/>
        <w:autoSpaceDE w:val="0"/>
        <w:autoSpaceDN w:val="0"/>
        <w:adjustRightInd w:val="0"/>
        <w:ind w:left="5954"/>
      </w:pPr>
    </w:p>
    <w:p w:rsidR="001E24FF" w:rsidRDefault="001E24FF" w:rsidP="00FC57E6">
      <w:pPr>
        <w:widowControl w:val="0"/>
        <w:autoSpaceDE w:val="0"/>
        <w:autoSpaceDN w:val="0"/>
        <w:adjustRightInd w:val="0"/>
        <w:ind w:left="5954"/>
      </w:pPr>
    </w:p>
    <w:p w:rsidR="00AD6AD1" w:rsidRDefault="00AD6AD1" w:rsidP="00FC57E6">
      <w:pPr>
        <w:widowControl w:val="0"/>
        <w:autoSpaceDE w:val="0"/>
        <w:autoSpaceDN w:val="0"/>
        <w:adjustRightInd w:val="0"/>
        <w:ind w:left="5954"/>
      </w:pPr>
    </w:p>
    <w:p w:rsidR="00FD0AEC" w:rsidRPr="001A3F11" w:rsidRDefault="00FD0AEC" w:rsidP="00FD0AEC">
      <w:pPr>
        <w:widowControl w:val="0"/>
        <w:autoSpaceDE w:val="0"/>
        <w:autoSpaceDN w:val="0"/>
        <w:adjustRightInd w:val="0"/>
        <w:spacing w:line="192" w:lineRule="auto"/>
        <w:ind w:right="503" w:firstLine="5103"/>
      </w:pPr>
      <w:bookmarkStart w:id="8" w:name="Par1026"/>
      <w:bookmarkEnd w:id="8"/>
    </w:p>
    <w:p w:rsidR="008479F9" w:rsidRPr="001A3F11" w:rsidRDefault="008479F9" w:rsidP="008A2238">
      <w:pPr>
        <w:widowControl w:val="0"/>
        <w:autoSpaceDE w:val="0"/>
        <w:autoSpaceDN w:val="0"/>
        <w:adjustRightInd w:val="0"/>
        <w:spacing w:line="192" w:lineRule="auto"/>
        <w:ind w:firstLine="5245"/>
        <w:jc w:val="right"/>
      </w:pPr>
    </w:p>
    <w:p w:rsidR="008479F9" w:rsidRPr="001A3F11" w:rsidRDefault="008479F9" w:rsidP="008A2238">
      <w:pPr>
        <w:widowControl w:val="0"/>
        <w:autoSpaceDE w:val="0"/>
        <w:autoSpaceDN w:val="0"/>
        <w:adjustRightInd w:val="0"/>
        <w:spacing w:line="192" w:lineRule="auto"/>
        <w:ind w:firstLine="5245"/>
        <w:jc w:val="right"/>
      </w:pPr>
    </w:p>
    <w:p w:rsidR="008A2238" w:rsidRPr="001A3F11" w:rsidRDefault="008A2238" w:rsidP="008A2238">
      <w:pPr>
        <w:widowControl w:val="0"/>
        <w:autoSpaceDE w:val="0"/>
        <w:autoSpaceDN w:val="0"/>
        <w:adjustRightInd w:val="0"/>
        <w:spacing w:line="192" w:lineRule="auto"/>
        <w:ind w:firstLine="5245"/>
        <w:jc w:val="right"/>
      </w:pPr>
    </w:p>
    <w:p w:rsidR="00451C90" w:rsidRPr="001A3F11" w:rsidRDefault="00451C90" w:rsidP="006E155B">
      <w:pPr>
        <w:rPr>
          <w:bCs/>
        </w:rPr>
        <w:sectPr w:rsidR="00451C90" w:rsidRPr="001A3F11" w:rsidSect="00451C90">
          <w:pgSz w:w="11906" w:h="16838"/>
          <w:pgMar w:top="567" w:right="709" w:bottom="567" w:left="1701" w:header="709" w:footer="709" w:gutter="0"/>
          <w:cols w:space="708"/>
          <w:docGrid w:linePitch="360"/>
        </w:sectPr>
      </w:pPr>
    </w:p>
    <w:p w:rsidR="00021AD9" w:rsidRPr="001A3F11" w:rsidRDefault="00021AD9" w:rsidP="001F573C">
      <w:pPr>
        <w:widowControl w:val="0"/>
        <w:autoSpaceDE w:val="0"/>
        <w:autoSpaceDN w:val="0"/>
        <w:adjustRightInd w:val="0"/>
        <w:ind w:left="10206"/>
        <w:jc w:val="right"/>
      </w:pPr>
      <w:r w:rsidRPr="001A3F11">
        <w:t>Приложение</w:t>
      </w:r>
      <w:r w:rsidR="001F573C">
        <w:t xml:space="preserve"> №</w:t>
      </w:r>
      <w:r w:rsidR="00A35BED">
        <w:t>2</w:t>
      </w:r>
    </w:p>
    <w:p w:rsidR="00021AD9" w:rsidRDefault="00021AD9" w:rsidP="001F573C">
      <w:pPr>
        <w:widowControl w:val="0"/>
        <w:autoSpaceDE w:val="0"/>
        <w:autoSpaceDN w:val="0"/>
        <w:adjustRightInd w:val="0"/>
        <w:ind w:left="10206"/>
        <w:jc w:val="right"/>
      </w:pPr>
      <w:r w:rsidRPr="001A3F11">
        <w:t xml:space="preserve">к Нормативным затратам на обеспечение </w:t>
      </w:r>
    </w:p>
    <w:p w:rsidR="00021AD9" w:rsidRPr="001A3F11" w:rsidRDefault="00021AD9" w:rsidP="001F573C">
      <w:pPr>
        <w:widowControl w:val="0"/>
        <w:autoSpaceDE w:val="0"/>
        <w:autoSpaceDN w:val="0"/>
        <w:adjustRightInd w:val="0"/>
        <w:ind w:left="10206"/>
        <w:jc w:val="right"/>
      </w:pPr>
      <w:r w:rsidRPr="001A3F11">
        <w:t xml:space="preserve">функций администрации Шушенского района </w:t>
      </w:r>
    </w:p>
    <w:p w:rsidR="00451C90" w:rsidRPr="001A3F11" w:rsidRDefault="00451C90" w:rsidP="00451C90">
      <w:pPr>
        <w:widowControl w:val="0"/>
        <w:autoSpaceDE w:val="0"/>
        <w:autoSpaceDN w:val="0"/>
        <w:adjustRightInd w:val="0"/>
        <w:ind w:right="503"/>
      </w:pPr>
    </w:p>
    <w:p w:rsidR="00451C90" w:rsidRPr="001A3F11" w:rsidRDefault="00451C90" w:rsidP="00451C90">
      <w:pPr>
        <w:widowControl w:val="0"/>
        <w:autoSpaceDE w:val="0"/>
        <w:autoSpaceDN w:val="0"/>
        <w:adjustRightInd w:val="0"/>
        <w:spacing w:line="192" w:lineRule="auto"/>
        <w:jc w:val="center"/>
      </w:pPr>
      <w:r w:rsidRPr="001A3F11">
        <w:t>НОРМАТИВЫ</w:t>
      </w:r>
    </w:p>
    <w:p w:rsidR="00451C90" w:rsidRPr="001A3F11" w:rsidRDefault="00451C90" w:rsidP="00451C90">
      <w:pPr>
        <w:widowControl w:val="0"/>
        <w:autoSpaceDE w:val="0"/>
        <w:autoSpaceDN w:val="0"/>
        <w:adjustRightInd w:val="0"/>
        <w:spacing w:line="192" w:lineRule="auto"/>
        <w:jc w:val="center"/>
      </w:pPr>
      <w:r w:rsidRPr="001A3F11">
        <w:t>затрат на приобретение</w:t>
      </w:r>
      <w:r w:rsidR="00056AA2" w:rsidRPr="001A3F11">
        <w:t xml:space="preserve"> </w:t>
      </w:r>
      <w:r w:rsidRPr="001A3F11">
        <w:t xml:space="preserve">служебного </w:t>
      </w:r>
      <w:r w:rsidRPr="00CB3C8B">
        <w:t>легкового автотранспорта</w:t>
      </w:r>
    </w:p>
    <w:p w:rsidR="00451C90" w:rsidRPr="001A3F11" w:rsidRDefault="00451C90" w:rsidP="00451C90">
      <w:pPr>
        <w:widowControl w:val="0"/>
        <w:autoSpaceDE w:val="0"/>
        <w:autoSpaceDN w:val="0"/>
        <w:adjustRightInd w:val="0"/>
        <w:spacing w:line="192" w:lineRule="auto"/>
        <w:jc w:val="center"/>
      </w:pPr>
    </w:p>
    <w:tbl>
      <w:tblPr>
        <w:tblpPr w:leftFromText="180" w:rightFromText="180" w:vertAnchor="text" w:horzAnchor="margin" w:tblpXSpec="center" w:tblpY="120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bottom w:w="6" w:type="dxa"/>
        </w:tblCellMar>
        <w:tblLook w:val="0000"/>
      </w:tblPr>
      <w:tblGrid>
        <w:gridCol w:w="594"/>
        <w:gridCol w:w="2383"/>
        <w:gridCol w:w="2410"/>
        <w:gridCol w:w="2410"/>
        <w:gridCol w:w="2268"/>
        <w:gridCol w:w="3118"/>
        <w:gridCol w:w="1526"/>
      </w:tblGrid>
      <w:tr w:rsidR="00451C90" w:rsidRPr="001A3F11" w:rsidTr="00451C90">
        <w:trPr>
          <w:tblHeader/>
        </w:trPr>
        <w:tc>
          <w:tcPr>
            <w:tcW w:w="594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1A3F11">
              <w:t xml:space="preserve">№ </w:t>
            </w:r>
            <w:proofErr w:type="spellStart"/>
            <w:proofErr w:type="gramStart"/>
            <w:r w:rsidRPr="001A3F11">
              <w:t>п</w:t>
            </w:r>
            <w:proofErr w:type="spellEnd"/>
            <w:proofErr w:type="gramEnd"/>
            <w:r w:rsidRPr="001A3F11">
              <w:t>/</w:t>
            </w:r>
            <w:proofErr w:type="spellStart"/>
            <w:r w:rsidRPr="001A3F11">
              <w:t>п</w:t>
            </w:r>
            <w:proofErr w:type="spellEnd"/>
          </w:p>
        </w:tc>
        <w:tc>
          <w:tcPr>
            <w:tcW w:w="4793" w:type="dxa"/>
            <w:gridSpan w:val="2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1A3F11">
              <w:t xml:space="preserve">Транспортное средство </w:t>
            </w:r>
          </w:p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1A3F11">
              <w:t>с персональным закреплением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1A3F11">
              <w:t>Транспортное средство с персональным закреплением, предоставляемое по реш</w:t>
            </w:r>
            <w:r w:rsidRPr="001A3F11">
              <w:t>е</w:t>
            </w:r>
            <w:r w:rsidRPr="001A3F11">
              <w:t xml:space="preserve">нию руководителя органа </w:t>
            </w:r>
          </w:p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1A3F11">
              <w:t>администрации района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1A3F11">
              <w:t>Служебное транспортное средство, пр</w:t>
            </w:r>
            <w:r w:rsidRPr="001A3F11">
              <w:t>е</w:t>
            </w:r>
            <w:r w:rsidRPr="001A3F11">
              <w:t xml:space="preserve">доставляемое по вызову </w:t>
            </w:r>
          </w:p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1A3F11">
              <w:t>(без персонального закрепления)</w:t>
            </w:r>
          </w:p>
        </w:tc>
      </w:tr>
      <w:tr w:rsidR="00451C90" w:rsidRPr="001A3F11" w:rsidTr="00451C90">
        <w:trPr>
          <w:tblHeader/>
        </w:trPr>
        <w:tc>
          <w:tcPr>
            <w:tcW w:w="594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1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2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3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4</w:t>
            </w:r>
          </w:p>
        </w:tc>
      </w:tr>
      <w:tr w:rsidR="00451C90" w:rsidRPr="001A3F11" w:rsidTr="00451C90">
        <w:tc>
          <w:tcPr>
            <w:tcW w:w="594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1</w:t>
            </w:r>
          </w:p>
        </w:tc>
        <w:tc>
          <w:tcPr>
            <w:tcW w:w="2383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1A3F11">
              <w:t>количество</w:t>
            </w:r>
          </w:p>
        </w:tc>
        <w:tc>
          <w:tcPr>
            <w:tcW w:w="2410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1A3F11">
              <w:t>цена и мощность</w:t>
            </w:r>
          </w:p>
        </w:tc>
        <w:tc>
          <w:tcPr>
            <w:tcW w:w="2410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1A3F11">
              <w:t>количество</w:t>
            </w:r>
          </w:p>
        </w:tc>
        <w:tc>
          <w:tcPr>
            <w:tcW w:w="2268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1A3F11">
              <w:t>цена и мощность</w:t>
            </w:r>
          </w:p>
        </w:tc>
        <w:tc>
          <w:tcPr>
            <w:tcW w:w="3118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1A3F11">
              <w:t>количество</w:t>
            </w:r>
          </w:p>
        </w:tc>
        <w:tc>
          <w:tcPr>
            <w:tcW w:w="1526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1A3F11">
              <w:t>цена и мо</w:t>
            </w:r>
            <w:r w:rsidRPr="001A3F11">
              <w:t>щ</w:t>
            </w:r>
            <w:r w:rsidRPr="001A3F11">
              <w:t>ность</w:t>
            </w:r>
          </w:p>
        </w:tc>
      </w:tr>
      <w:tr w:rsidR="00451C90" w:rsidRPr="001A3F11" w:rsidTr="00451C90">
        <w:tc>
          <w:tcPr>
            <w:tcW w:w="594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1">
              <w:t>2</w:t>
            </w:r>
          </w:p>
        </w:tc>
        <w:tc>
          <w:tcPr>
            <w:tcW w:w="2383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>не более 1 единицы в расчете на Глав</w:t>
            </w:r>
            <w:r w:rsidR="00EB3715" w:rsidRPr="001A3F11">
              <w:t>у</w:t>
            </w:r>
            <w:r w:rsidRPr="001A3F11">
              <w:t xml:space="preserve"> района, а также м</w:t>
            </w:r>
            <w:r w:rsidRPr="001A3F11">
              <w:t>у</w:t>
            </w:r>
            <w:r w:rsidRPr="001A3F11">
              <w:t>ниципального сл</w:t>
            </w:r>
            <w:r w:rsidRPr="001A3F11">
              <w:t>у</w:t>
            </w:r>
            <w:r w:rsidRPr="001A3F11">
              <w:t>жащего, замеща</w:t>
            </w:r>
            <w:r w:rsidRPr="001A3F11">
              <w:t>ю</w:t>
            </w:r>
            <w:r w:rsidRPr="001A3F11">
              <w:t>щего должность,</w:t>
            </w:r>
          </w:p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 xml:space="preserve">относящуюся </w:t>
            </w:r>
          </w:p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>к высшей группе должностей мун</w:t>
            </w:r>
            <w:r w:rsidRPr="001A3F11">
              <w:t>и</w:t>
            </w:r>
            <w:r w:rsidRPr="001A3F11">
              <w:t>ципальной службы категории «руков</w:t>
            </w:r>
            <w:r w:rsidRPr="001A3F11">
              <w:t>о</w:t>
            </w:r>
            <w:r w:rsidRPr="001A3F11">
              <w:t>дители»</w:t>
            </w:r>
          </w:p>
        </w:tc>
        <w:tc>
          <w:tcPr>
            <w:tcW w:w="2410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 xml:space="preserve">не более </w:t>
            </w:r>
          </w:p>
          <w:p w:rsidR="00451C90" w:rsidRPr="001A3F11" w:rsidRDefault="00337795" w:rsidP="00451C90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451C90" w:rsidRPr="001A3F11">
              <w:t xml:space="preserve"> млн. рублей </w:t>
            </w:r>
          </w:p>
          <w:p w:rsidR="00337795" w:rsidRDefault="00E91C08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>в</w:t>
            </w:r>
            <w:r w:rsidR="00451C90" w:rsidRPr="001A3F11">
              <w:t>ключительно</w:t>
            </w:r>
            <w:r w:rsidRPr="001A3F11">
              <w:t xml:space="preserve">, </w:t>
            </w:r>
          </w:p>
          <w:p w:rsidR="00451C90" w:rsidRPr="001A3F11" w:rsidRDefault="00CA2E8B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 xml:space="preserve">с </w:t>
            </w:r>
            <w:r w:rsidR="00E91C08" w:rsidRPr="001A3F11">
              <w:t>мощностью двиг</w:t>
            </w:r>
            <w:r w:rsidR="00E91C08" w:rsidRPr="001A3F11">
              <w:t>а</w:t>
            </w:r>
            <w:r w:rsidR="00E91C08" w:rsidRPr="001A3F11">
              <w:t xml:space="preserve">теля не более 200 л. </w:t>
            </w:r>
            <w:proofErr w:type="gramStart"/>
            <w:r w:rsidR="00E91C08" w:rsidRPr="001A3F11">
              <w:t>с</w:t>
            </w:r>
            <w:proofErr w:type="gramEnd"/>
            <w:r w:rsidR="00E91C08" w:rsidRPr="001A3F11">
              <w:t xml:space="preserve">., </w:t>
            </w:r>
            <w:r w:rsidR="00451C90" w:rsidRPr="001A3F11">
              <w:t xml:space="preserve"> </w:t>
            </w:r>
            <w:proofErr w:type="gramStart"/>
            <w:r w:rsidR="00451C90" w:rsidRPr="001A3F11">
              <w:t>для</w:t>
            </w:r>
            <w:proofErr w:type="gramEnd"/>
            <w:r w:rsidR="00451C90" w:rsidRPr="001A3F11">
              <w:t xml:space="preserve">  Главы ра</w:t>
            </w:r>
            <w:r w:rsidR="00451C90" w:rsidRPr="001A3F11">
              <w:t>й</w:t>
            </w:r>
            <w:r w:rsidR="00451C90" w:rsidRPr="001A3F11">
              <w:t>она, а также мун</w:t>
            </w:r>
            <w:r w:rsidR="00451C90" w:rsidRPr="001A3F11">
              <w:t>и</w:t>
            </w:r>
            <w:r w:rsidR="00451C90" w:rsidRPr="001A3F11">
              <w:t>ципального служ</w:t>
            </w:r>
            <w:r w:rsidR="00451C90" w:rsidRPr="001A3F11">
              <w:t>а</w:t>
            </w:r>
            <w:r w:rsidR="00451C90" w:rsidRPr="001A3F11">
              <w:t>щего, замещающего должность,</w:t>
            </w:r>
            <w:r w:rsidR="00E91C08" w:rsidRPr="001A3F11">
              <w:t xml:space="preserve"> </w:t>
            </w:r>
            <w:r w:rsidR="00451C90" w:rsidRPr="001A3F11">
              <w:t>относ</w:t>
            </w:r>
            <w:r w:rsidR="00451C90" w:rsidRPr="001A3F11">
              <w:t>я</w:t>
            </w:r>
            <w:r w:rsidR="00451C90" w:rsidRPr="001A3F11">
              <w:t xml:space="preserve">щуюся </w:t>
            </w:r>
          </w:p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>к высшей группе должностей мун</w:t>
            </w:r>
            <w:r w:rsidRPr="001A3F11">
              <w:t>и</w:t>
            </w:r>
            <w:r w:rsidRPr="001A3F11">
              <w:t>ципальной службы категории «руков</w:t>
            </w:r>
            <w:r w:rsidRPr="001A3F11">
              <w:t>о</w:t>
            </w:r>
            <w:r w:rsidRPr="001A3F11">
              <w:t>дители»</w:t>
            </w:r>
          </w:p>
        </w:tc>
        <w:tc>
          <w:tcPr>
            <w:tcW w:w="2410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>не более 1 единицы в расчете на муниц</w:t>
            </w:r>
            <w:r w:rsidRPr="001A3F11">
              <w:t>и</w:t>
            </w:r>
            <w:r w:rsidRPr="001A3F11">
              <w:t>пального служащего, замещающего дол</w:t>
            </w:r>
            <w:r w:rsidRPr="001A3F11">
              <w:t>ж</w:t>
            </w:r>
            <w:r w:rsidRPr="001A3F11">
              <w:t>ность, относящуюся к главной и ведущей группе должностей муниципальной службы категории «руководители», «помощники, сове</w:t>
            </w:r>
            <w:r w:rsidRPr="001A3F11">
              <w:t>т</w:t>
            </w:r>
            <w:r w:rsidRPr="001A3F11">
              <w:t xml:space="preserve">ники» </w:t>
            </w:r>
          </w:p>
        </w:tc>
        <w:tc>
          <w:tcPr>
            <w:tcW w:w="2268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 xml:space="preserve">не более </w:t>
            </w:r>
          </w:p>
          <w:p w:rsidR="00451C90" w:rsidRPr="001A3F11" w:rsidRDefault="00F726F7" w:rsidP="00451C90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451C90" w:rsidRPr="001A3F11">
              <w:t xml:space="preserve"> млн. рублей </w:t>
            </w:r>
          </w:p>
          <w:p w:rsidR="00451C90" w:rsidRPr="001A3F11" w:rsidRDefault="00E91C08" w:rsidP="00F726F7">
            <w:pPr>
              <w:widowControl w:val="0"/>
              <w:autoSpaceDE w:val="0"/>
              <w:autoSpaceDN w:val="0"/>
              <w:adjustRightInd w:val="0"/>
            </w:pPr>
            <w:r w:rsidRPr="001A3F11">
              <w:t>в</w:t>
            </w:r>
            <w:r w:rsidR="00451C90" w:rsidRPr="001A3F11">
              <w:t>ключительно</w:t>
            </w:r>
            <w:r w:rsidRPr="001A3F11">
              <w:t xml:space="preserve">, </w:t>
            </w:r>
            <w:r w:rsidR="00CA2E8B" w:rsidRPr="001A3F11">
              <w:t>с</w:t>
            </w:r>
            <w:r w:rsidRPr="001A3F11">
              <w:t xml:space="preserve"> мощностью двиг</w:t>
            </w:r>
            <w:r w:rsidRPr="001A3F11">
              <w:t>а</w:t>
            </w:r>
            <w:r w:rsidRPr="001A3F11">
              <w:t xml:space="preserve">теля не более </w:t>
            </w:r>
            <w:r w:rsidR="00F726F7">
              <w:t>200</w:t>
            </w:r>
            <w:r w:rsidRPr="001A3F11">
              <w:t xml:space="preserve"> л. с.,  </w:t>
            </w:r>
            <w:r w:rsidR="00451C90" w:rsidRPr="001A3F11">
              <w:t>для муниц</w:t>
            </w:r>
            <w:r w:rsidR="00451C90" w:rsidRPr="001A3F11">
              <w:t>и</w:t>
            </w:r>
            <w:r w:rsidR="00451C90" w:rsidRPr="001A3F11">
              <w:t>пального служащ</w:t>
            </w:r>
            <w:r w:rsidR="00451C90" w:rsidRPr="001A3F11">
              <w:t>е</w:t>
            </w:r>
            <w:r w:rsidR="00451C90" w:rsidRPr="001A3F11">
              <w:t>го, замещающего должность, отн</w:t>
            </w:r>
            <w:r w:rsidR="00451C90" w:rsidRPr="001A3F11">
              <w:t>о</w:t>
            </w:r>
            <w:r w:rsidR="00451C90" w:rsidRPr="001A3F11">
              <w:t>сящуюся к главной и ведущей группе должностей мун</w:t>
            </w:r>
            <w:r w:rsidR="00451C90" w:rsidRPr="001A3F11">
              <w:t>и</w:t>
            </w:r>
            <w:r w:rsidR="00451C90" w:rsidRPr="001A3F11">
              <w:t>ципальной службы категории «руков</w:t>
            </w:r>
            <w:r w:rsidR="00451C90" w:rsidRPr="001A3F11">
              <w:t>о</w:t>
            </w:r>
            <w:r w:rsidR="00451C90" w:rsidRPr="001A3F11">
              <w:t>дители», «помо</w:t>
            </w:r>
            <w:r w:rsidR="00451C90" w:rsidRPr="001A3F11">
              <w:t>щ</w:t>
            </w:r>
            <w:r w:rsidR="00451C90" w:rsidRPr="001A3F11">
              <w:t>ники, советники»</w:t>
            </w:r>
          </w:p>
        </w:tc>
        <w:tc>
          <w:tcPr>
            <w:tcW w:w="3118" w:type="dxa"/>
            <w:shd w:val="clear" w:color="auto" w:fill="auto"/>
          </w:tcPr>
          <w:p w:rsidR="00451C90" w:rsidRPr="001A3F11" w:rsidRDefault="00451C90" w:rsidP="00451C9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A3F11">
              <w:rPr>
                <w:rFonts w:eastAsia="Calibri"/>
                <w:lang w:eastAsia="en-US"/>
              </w:rPr>
              <w:t>не более 1 единицы в ра</w:t>
            </w:r>
            <w:r w:rsidRPr="001A3F11">
              <w:rPr>
                <w:rFonts w:eastAsia="Calibri"/>
                <w:lang w:eastAsia="en-US"/>
              </w:rPr>
              <w:t>с</w:t>
            </w:r>
            <w:r w:rsidRPr="001A3F11">
              <w:rPr>
                <w:rFonts w:eastAsia="Calibri"/>
                <w:lang w:eastAsia="en-US"/>
              </w:rPr>
              <w:t>чете на 50 единиц предел</w:t>
            </w:r>
            <w:r w:rsidRPr="001A3F11">
              <w:rPr>
                <w:rFonts w:eastAsia="Calibri"/>
                <w:lang w:eastAsia="en-US"/>
              </w:rPr>
              <w:t>ь</w:t>
            </w:r>
            <w:r w:rsidRPr="001A3F11">
              <w:rPr>
                <w:rFonts w:eastAsia="Calibri"/>
                <w:lang w:eastAsia="en-US"/>
              </w:rPr>
              <w:t>ной численности муниц</w:t>
            </w:r>
            <w:r w:rsidRPr="001A3F11">
              <w:rPr>
                <w:rFonts w:eastAsia="Calibri"/>
                <w:lang w:eastAsia="en-US"/>
              </w:rPr>
              <w:t>и</w:t>
            </w:r>
            <w:r w:rsidRPr="001A3F11">
              <w:rPr>
                <w:rFonts w:eastAsia="Calibri"/>
                <w:lang w:eastAsia="en-US"/>
              </w:rPr>
              <w:t>пальных служащих и р</w:t>
            </w:r>
            <w:r w:rsidRPr="001A3F11">
              <w:rPr>
                <w:rFonts w:eastAsia="Calibri"/>
                <w:lang w:eastAsia="en-US"/>
              </w:rPr>
              <w:t>а</w:t>
            </w:r>
            <w:r w:rsidRPr="001A3F11">
              <w:rPr>
                <w:rFonts w:eastAsia="Calibri"/>
                <w:lang w:eastAsia="en-US"/>
              </w:rPr>
              <w:t>ботников, замещающих должности, не являющиеся должностями муниципал</w:t>
            </w:r>
            <w:r w:rsidRPr="001A3F11">
              <w:rPr>
                <w:rFonts w:eastAsia="Calibri"/>
                <w:lang w:eastAsia="en-US"/>
              </w:rPr>
              <w:t>ь</w:t>
            </w:r>
            <w:r w:rsidRPr="001A3F11">
              <w:rPr>
                <w:rFonts w:eastAsia="Calibri"/>
                <w:lang w:eastAsia="en-US"/>
              </w:rPr>
              <w:t>ной службы;</w:t>
            </w:r>
          </w:p>
          <w:p w:rsidR="00451C90" w:rsidRPr="001A3F11" w:rsidRDefault="00451C90" w:rsidP="00451C90">
            <w:pPr>
              <w:autoSpaceDE w:val="0"/>
              <w:autoSpaceDN w:val="0"/>
              <w:adjustRightInd w:val="0"/>
            </w:pPr>
            <w:r w:rsidRPr="001A3F11">
              <w:rPr>
                <w:rFonts w:eastAsia="Calibri"/>
                <w:lang w:eastAsia="en-US"/>
              </w:rPr>
              <w:t xml:space="preserve">не более 1 единицы, если предельная численность муниципальных служащих составляет менее 30 единиц </w:t>
            </w:r>
          </w:p>
        </w:tc>
        <w:tc>
          <w:tcPr>
            <w:tcW w:w="1526" w:type="dxa"/>
            <w:shd w:val="clear" w:color="auto" w:fill="auto"/>
          </w:tcPr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 xml:space="preserve">не более </w:t>
            </w:r>
          </w:p>
          <w:p w:rsidR="00451C90" w:rsidRPr="001A3F11" w:rsidRDefault="00F726F7" w:rsidP="00451C90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451C90" w:rsidRPr="001A3F11">
              <w:t xml:space="preserve"> млн. ру</w:t>
            </w:r>
            <w:r w:rsidR="00451C90" w:rsidRPr="001A3F11">
              <w:t>б</w:t>
            </w:r>
            <w:r w:rsidR="00451C90" w:rsidRPr="001A3F11">
              <w:t xml:space="preserve">лей </w:t>
            </w:r>
          </w:p>
          <w:p w:rsidR="00451C90" w:rsidRPr="001A3F11" w:rsidRDefault="00451C90" w:rsidP="00451C90">
            <w:pPr>
              <w:widowControl w:val="0"/>
              <w:autoSpaceDE w:val="0"/>
              <w:autoSpaceDN w:val="0"/>
              <w:adjustRightInd w:val="0"/>
            </w:pPr>
            <w:r w:rsidRPr="001A3F11">
              <w:t>включ</w:t>
            </w:r>
            <w:r w:rsidRPr="001A3F11">
              <w:t>и</w:t>
            </w:r>
            <w:r w:rsidRPr="001A3F11">
              <w:t>тельно</w:t>
            </w:r>
            <w:r w:rsidR="00E91C08" w:rsidRPr="001A3F11">
              <w:t xml:space="preserve">,  </w:t>
            </w:r>
            <w:r w:rsidR="00CA2E8B" w:rsidRPr="001A3F11">
              <w:t>с</w:t>
            </w:r>
            <w:r w:rsidR="001F253F" w:rsidRPr="001A3F11">
              <w:t xml:space="preserve"> </w:t>
            </w:r>
            <w:r w:rsidR="00E91C08" w:rsidRPr="001A3F11">
              <w:t>мощностью двигателя не более 150 л.</w:t>
            </w:r>
            <w:proofErr w:type="gramStart"/>
            <w:r w:rsidR="00E91C08" w:rsidRPr="001A3F11">
              <w:t>с</w:t>
            </w:r>
            <w:proofErr w:type="gramEnd"/>
            <w:r w:rsidR="00E91C08" w:rsidRPr="001A3F11">
              <w:t>.</w:t>
            </w:r>
          </w:p>
        </w:tc>
      </w:tr>
    </w:tbl>
    <w:p w:rsidR="00267032" w:rsidRPr="001A3F11" w:rsidRDefault="00267032" w:rsidP="003D7606">
      <w:pPr>
        <w:pStyle w:val="af9"/>
        <w:ind w:right="503"/>
        <w:jc w:val="right"/>
      </w:pPr>
    </w:p>
    <w:p w:rsidR="008479F9" w:rsidRPr="001A3F11" w:rsidRDefault="008479F9" w:rsidP="003D7606">
      <w:pPr>
        <w:pStyle w:val="af9"/>
        <w:ind w:right="503"/>
        <w:jc w:val="right"/>
      </w:pPr>
    </w:p>
    <w:p w:rsidR="00021AD9" w:rsidRDefault="00021AD9" w:rsidP="003D7606">
      <w:pPr>
        <w:pStyle w:val="af9"/>
        <w:ind w:right="503"/>
        <w:jc w:val="right"/>
      </w:pPr>
    </w:p>
    <w:p w:rsidR="00100C96" w:rsidRDefault="00100C96" w:rsidP="001F573C">
      <w:pPr>
        <w:widowControl w:val="0"/>
        <w:autoSpaceDE w:val="0"/>
        <w:autoSpaceDN w:val="0"/>
        <w:adjustRightInd w:val="0"/>
        <w:ind w:left="10206"/>
        <w:jc w:val="right"/>
      </w:pPr>
    </w:p>
    <w:p w:rsidR="00100C96" w:rsidRDefault="00100C96" w:rsidP="001F573C">
      <w:pPr>
        <w:widowControl w:val="0"/>
        <w:autoSpaceDE w:val="0"/>
        <w:autoSpaceDN w:val="0"/>
        <w:adjustRightInd w:val="0"/>
        <w:ind w:left="10206"/>
        <w:jc w:val="right"/>
      </w:pPr>
    </w:p>
    <w:p w:rsidR="00021AD9" w:rsidRPr="001A3F11" w:rsidRDefault="00021AD9" w:rsidP="001F573C">
      <w:pPr>
        <w:widowControl w:val="0"/>
        <w:autoSpaceDE w:val="0"/>
        <w:autoSpaceDN w:val="0"/>
        <w:adjustRightInd w:val="0"/>
        <w:ind w:left="10206"/>
        <w:jc w:val="right"/>
      </w:pPr>
      <w:r w:rsidRPr="001A3F11">
        <w:t xml:space="preserve">Приложение </w:t>
      </w:r>
      <w:r w:rsidR="001F573C">
        <w:t>№</w:t>
      </w:r>
      <w:r w:rsidR="00A35BED">
        <w:t>3</w:t>
      </w:r>
    </w:p>
    <w:p w:rsidR="00021AD9" w:rsidRDefault="00021AD9" w:rsidP="001F573C">
      <w:pPr>
        <w:widowControl w:val="0"/>
        <w:autoSpaceDE w:val="0"/>
        <w:autoSpaceDN w:val="0"/>
        <w:adjustRightInd w:val="0"/>
        <w:ind w:left="10206"/>
        <w:jc w:val="right"/>
      </w:pPr>
      <w:r w:rsidRPr="001A3F11">
        <w:t xml:space="preserve">к Нормативным затратам на обеспечение </w:t>
      </w:r>
    </w:p>
    <w:p w:rsidR="00451C90" w:rsidRDefault="00021AD9" w:rsidP="001F573C">
      <w:pPr>
        <w:widowControl w:val="0"/>
        <w:autoSpaceDE w:val="0"/>
        <w:autoSpaceDN w:val="0"/>
        <w:adjustRightInd w:val="0"/>
        <w:ind w:left="10206"/>
        <w:jc w:val="right"/>
      </w:pPr>
      <w:r w:rsidRPr="001A3F11">
        <w:t>функций администрации Шушенского района</w:t>
      </w:r>
    </w:p>
    <w:p w:rsidR="001F573C" w:rsidRPr="001A3F11" w:rsidRDefault="001F573C" w:rsidP="001F573C">
      <w:pPr>
        <w:widowControl w:val="0"/>
        <w:autoSpaceDE w:val="0"/>
        <w:autoSpaceDN w:val="0"/>
        <w:adjustRightInd w:val="0"/>
        <w:ind w:left="10206"/>
        <w:rPr>
          <w:bCs/>
        </w:rPr>
      </w:pPr>
    </w:p>
    <w:p w:rsidR="003D7606" w:rsidRPr="001A3F11" w:rsidRDefault="003D7606" w:rsidP="003D7606">
      <w:pPr>
        <w:widowControl w:val="0"/>
        <w:autoSpaceDE w:val="0"/>
        <w:autoSpaceDN w:val="0"/>
        <w:adjustRightInd w:val="0"/>
        <w:spacing w:line="192" w:lineRule="auto"/>
        <w:jc w:val="center"/>
      </w:pPr>
    </w:p>
    <w:p w:rsidR="003D7606" w:rsidRPr="002632DF" w:rsidRDefault="003D7606" w:rsidP="003D7606">
      <w:pPr>
        <w:widowControl w:val="0"/>
        <w:autoSpaceDE w:val="0"/>
        <w:autoSpaceDN w:val="0"/>
        <w:adjustRightInd w:val="0"/>
        <w:spacing w:line="192" w:lineRule="auto"/>
        <w:jc w:val="center"/>
      </w:pPr>
      <w:r w:rsidRPr="002632DF">
        <w:t>НОРМАТИВЫ</w:t>
      </w:r>
    </w:p>
    <w:p w:rsidR="003D7606" w:rsidRPr="001A3F11" w:rsidRDefault="003D7606" w:rsidP="003D7606">
      <w:pPr>
        <w:widowControl w:val="0"/>
        <w:autoSpaceDE w:val="0"/>
        <w:autoSpaceDN w:val="0"/>
        <w:adjustRightInd w:val="0"/>
        <w:spacing w:line="192" w:lineRule="auto"/>
        <w:ind w:left="426"/>
        <w:jc w:val="center"/>
      </w:pPr>
      <w:r w:rsidRPr="002632DF">
        <w:t>затрат на приобретение мебели для обеспечения функций администрации Шушенского района</w:t>
      </w:r>
      <w:r w:rsidRPr="001A3F11">
        <w:t xml:space="preserve"> </w:t>
      </w:r>
    </w:p>
    <w:p w:rsidR="003D7606" w:rsidRPr="001A3F11" w:rsidRDefault="003D7606" w:rsidP="003D76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7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9"/>
        <w:gridCol w:w="5427"/>
        <w:gridCol w:w="1620"/>
        <w:gridCol w:w="2454"/>
        <w:gridCol w:w="2233"/>
        <w:gridCol w:w="2676"/>
      </w:tblGrid>
      <w:tr w:rsidR="003D7606" w:rsidRPr="001A3F11" w:rsidTr="00624749">
        <w:trPr>
          <w:trHeight w:val="498"/>
          <w:tblHeader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3D7606" w:rsidP="00C9161B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1A3F11">
              <w:rPr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1A3F11">
              <w:rPr>
                <w:bCs/>
                <w:color w:val="000000"/>
              </w:rPr>
              <w:t>п</w:t>
            </w:r>
            <w:proofErr w:type="spellEnd"/>
            <w:proofErr w:type="gramEnd"/>
            <w:r w:rsidRPr="001A3F11">
              <w:rPr>
                <w:bCs/>
                <w:color w:val="000000"/>
              </w:rPr>
              <w:t>/</w:t>
            </w:r>
            <w:proofErr w:type="spellStart"/>
            <w:r w:rsidRPr="001A3F11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1A3F11">
              <w:rPr>
                <w:bCs/>
                <w:color w:val="000000"/>
              </w:rPr>
              <w:t>Наименование</w:t>
            </w:r>
          </w:p>
        </w:tc>
        <w:tc>
          <w:tcPr>
            <w:tcW w:w="534" w:type="pct"/>
            <w:shd w:val="clear" w:color="auto" w:fill="auto"/>
            <w:hideMark/>
          </w:tcPr>
          <w:p w:rsidR="003D7606" w:rsidRPr="001A3F11" w:rsidRDefault="003D7606" w:rsidP="00C9161B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1A3F11">
              <w:rPr>
                <w:bCs/>
                <w:color w:val="000000"/>
              </w:rPr>
              <w:t>Количество, шт.</w:t>
            </w:r>
          </w:p>
        </w:tc>
        <w:tc>
          <w:tcPr>
            <w:tcW w:w="809" w:type="pct"/>
            <w:shd w:val="clear" w:color="auto" w:fill="auto"/>
            <w:hideMark/>
          </w:tcPr>
          <w:p w:rsidR="003D7606" w:rsidRPr="001A3F11" w:rsidRDefault="003D7606" w:rsidP="00C9161B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1A3F11">
              <w:rPr>
                <w:bCs/>
                <w:color w:val="000000"/>
              </w:rPr>
              <w:t>Срок эксплуатации, лет</w:t>
            </w:r>
          </w:p>
        </w:tc>
        <w:tc>
          <w:tcPr>
            <w:tcW w:w="736" w:type="pct"/>
          </w:tcPr>
          <w:p w:rsidR="003D7606" w:rsidRPr="001A3F11" w:rsidRDefault="003D7606" w:rsidP="00C9161B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1A3F11">
              <w:rPr>
                <w:bCs/>
                <w:color w:val="000000"/>
              </w:rPr>
              <w:t>Цена за единицу, не более, руб.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1A3F11">
              <w:rPr>
                <w:bCs/>
                <w:color w:val="000000"/>
              </w:rPr>
              <w:t>Примечание</w:t>
            </w:r>
          </w:p>
        </w:tc>
      </w:tr>
      <w:tr w:rsidR="003D7606" w:rsidRPr="001A3F11" w:rsidTr="00624749">
        <w:trPr>
          <w:trHeight w:val="288"/>
          <w:tblHeader/>
        </w:trPr>
        <w:tc>
          <w:tcPr>
            <w:tcW w:w="250" w:type="pct"/>
            <w:gridSpan w:val="2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</w:pPr>
            <w:r w:rsidRPr="001A3F11">
              <w:t>1</w:t>
            </w:r>
          </w:p>
        </w:tc>
        <w:tc>
          <w:tcPr>
            <w:tcW w:w="1789" w:type="pct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534" w:type="pct"/>
            <w:shd w:val="clear" w:color="auto" w:fill="auto"/>
            <w:noWrap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3</w:t>
            </w:r>
          </w:p>
        </w:tc>
        <w:tc>
          <w:tcPr>
            <w:tcW w:w="809" w:type="pct"/>
            <w:shd w:val="clear" w:color="auto" w:fill="auto"/>
            <w:noWrap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4</w:t>
            </w:r>
          </w:p>
        </w:tc>
        <w:tc>
          <w:tcPr>
            <w:tcW w:w="736" w:type="pct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5</w:t>
            </w:r>
          </w:p>
        </w:tc>
      </w:tr>
      <w:tr w:rsidR="0030483F" w:rsidRPr="001A3F11" w:rsidTr="0030483F">
        <w:trPr>
          <w:trHeight w:val="288"/>
        </w:trPr>
        <w:tc>
          <w:tcPr>
            <w:tcW w:w="5000" w:type="pct"/>
            <w:gridSpan w:val="7"/>
          </w:tcPr>
          <w:p w:rsidR="0030483F" w:rsidRPr="001A3F11" w:rsidRDefault="0030483F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Кабинет Главы района</w:t>
            </w:r>
          </w:p>
        </w:tc>
      </w:tr>
      <w:tr w:rsidR="003D7606" w:rsidRPr="001A3F11" w:rsidTr="00624749">
        <w:trPr>
          <w:trHeight w:val="358"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740510" w:rsidP="00C9161B">
            <w:pPr>
              <w:jc w:val="center"/>
              <w:outlineLvl w:val="4"/>
            </w:pPr>
            <w:r w:rsidRPr="001A3F11">
              <w:t>1</w:t>
            </w:r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руководителя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3D7606" w:rsidRPr="001A3F11" w:rsidRDefault="00C9161B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20000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3D7606" w:rsidRPr="001A3F11" w:rsidTr="00624749">
        <w:trPr>
          <w:trHeight w:val="321"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740510" w:rsidP="00C9161B">
            <w:pPr>
              <w:jc w:val="center"/>
              <w:outlineLvl w:val="4"/>
            </w:pPr>
            <w:r w:rsidRPr="001A3F11">
              <w:t>2</w:t>
            </w:r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Кресло руководителя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3D7606" w:rsidRPr="001A3F11" w:rsidRDefault="00C9161B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20000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3D7606" w:rsidRPr="001A3F11" w:rsidTr="00624749">
        <w:trPr>
          <w:trHeight w:val="313"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740510" w:rsidP="00C9161B">
            <w:pPr>
              <w:jc w:val="center"/>
              <w:outlineLvl w:val="4"/>
            </w:pPr>
            <w:r w:rsidRPr="001A3F11">
              <w:t>3</w:t>
            </w:r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Тумба приставная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3D7606" w:rsidRPr="001A3F11" w:rsidRDefault="00C9161B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5000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3D7606" w:rsidRPr="001A3F11" w:rsidTr="00624749">
        <w:trPr>
          <w:trHeight w:val="263"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740510" w:rsidP="00C9161B">
            <w:pPr>
              <w:jc w:val="center"/>
              <w:outlineLvl w:val="4"/>
            </w:pPr>
            <w:r w:rsidRPr="001A3F11">
              <w:t>4</w:t>
            </w:r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приставной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3D7606" w:rsidRPr="001A3F11" w:rsidRDefault="00C9161B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15000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3D7606" w:rsidRPr="001A3F11" w:rsidTr="00624749">
        <w:trPr>
          <w:trHeight w:val="287"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B7096B" w:rsidP="00B7096B">
            <w:pPr>
              <w:jc w:val="center"/>
              <w:outlineLvl w:val="4"/>
            </w:pPr>
            <w:r w:rsidRPr="001A3F11">
              <w:t>5</w:t>
            </w:r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Стул к столу заседаний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20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3D7606" w:rsidRPr="001A3F11" w:rsidRDefault="00250114" w:rsidP="00C9161B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</w:p>
        </w:tc>
      </w:tr>
      <w:tr w:rsidR="003D7606" w:rsidRPr="001A3F11" w:rsidTr="00624749">
        <w:trPr>
          <w:trHeight w:val="218"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B7096B" w:rsidP="00C9161B">
            <w:pPr>
              <w:jc w:val="center"/>
              <w:outlineLvl w:val="4"/>
            </w:pPr>
            <w:r w:rsidRPr="001A3F11">
              <w:t>6</w:t>
            </w:r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гардеробный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3D7606" w:rsidRPr="001A3F11" w:rsidRDefault="00C9161B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15000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</w:p>
        </w:tc>
      </w:tr>
      <w:tr w:rsidR="003D7606" w:rsidRPr="001A3F11" w:rsidTr="00624749">
        <w:trPr>
          <w:trHeight w:val="390"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B7096B" w:rsidP="00C9161B">
            <w:pPr>
              <w:jc w:val="center"/>
              <w:outlineLvl w:val="4"/>
            </w:pPr>
            <w:r w:rsidRPr="001A3F11">
              <w:t>7</w:t>
            </w:r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комбинированный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4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12</w:t>
            </w:r>
          </w:p>
        </w:tc>
        <w:tc>
          <w:tcPr>
            <w:tcW w:w="736" w:type="pct"/>
          </w:tcPr>
          <w:p w:rsidR="003D7606" w:rsidRPr="001A3F11" w:rsidRDefault="00C9161B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9200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3D7606" w:rsidRPr="001A3F11" w:rsidTr="00624749">
        <w:trPr>
          <w:trHeight w:val="375"/>
        </w:trPr>
        <w:tc>
          <w:tcPr>
            <w:tcW w:w="250" w:type="pct"/>
            <w:gridSpan w:val="2"/>
            <w:shd w:val="clear" w:color="auto" w:fill="auto"/>
            <w:hideMark/>
          </w:tcPr>
          <w:p w:rsidR="003D7606" w:rsidRPr="001A3F11" w:rsidRDefault="00B7096B" w:rsidP="00C9161B">
            <w:pPr>
              <w:jc w:val="center"/>
              <w:outlineLvl w:val="4"/>
            </w:pPr>
            <w:r w:rsidRPr="001A3F11">
              <w:t>8</w:t>
            </w:r>
          </w:p>
        </w:tc>
        <w:tc>
          <w:tcPr>
            <w:tcW w:w="1789" w:type="pct"/>
            <w:shd w:val="clear" w:color="auto" w:fill="auto"/>
            <w:hideMark/>
          </w:tcPr>
          <w:p w:rsidR="003D7606" w:rsidRPr="001A3F11" w:rsidRDefault="003D7606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Тумба закрытая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hideMark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12</w:t>
            </w:r>
          </w:p>
        </w:tc>
        <w:tc>
          <w:tcPr>
            <w:tcW w:w="736" w:type="pct"/>
          </w:tcPr>
          <w:p w:rsidR="003D7606" w:rsidRPr="001A3F11" w:rsidRDefault="00C9161B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10000</w:t>
            </w:r>
          </w:p>
        </w:tc>
        <w:tc>
          <w:tcPr>
            <w:tcW w:w="882" w:type="pct"/>
            <w:shd w:val="clear" w:color="auto" w:fill="auto"/>
          </w:tcPr>
          <w:p w:rsidR="003D7606" w:rsidRPr="001A3F11" w:rsidRDefault="003D7606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267032">
        <w:trPr>
          <w:trHeight w:val="375"/>
        </w:trPr>
        <w:tc>
          <w:tcPr>
            <w:tcW w:w="5000" w:type="pct"/>
            <w:gridSpan w:val="7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bCs/>
              </w:rPr>
              <w:t>Приемная Главы района</w:t>
            </w:r>
          </w:p>
        </w:tc>
      </w:tr>
      <w:tr w:rsidR="00267032" w:rsidRPr="001A3F11" w:rsidTr="00624749">
        <w:trPr>
          <w:trHeight w:val="375"/>
        </w:trPr>
        <w:tc>
          <w:tcPr>
            <w:tcW w:w="250" w:type="pct"/>
            <w:gridSpan w:val="2"/>
            <w:shd w:val="clear" w:color="auto" w:fill="auto"/>
            <w:hideMark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9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B3647D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письменный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4000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75"/>
        </w:trPr>
        <w:tc>
          <w:tcPr>
            <w:tcW w:w="250" w:type="pct"/>
            <w:gridSpan w:val="2"/>
            <w:shd w:val="clear" w:color="auto" w:fill="auto"/>
            <w:hideMark/>
          </w:tcPr>
          <w:p w:rsidR="00267032" w:rsidRPr="001A3F11" w:rsidRDefault="00B7096B" w:rsidP="00E65291">
            <w:pPr>
              <w:jc w:val="center"/>
              <w:outlineLvl w:val="4"/>
            </w:pPr>
            <w:r w:rsidRPr="001A3F11">
              <w:t>10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B3647D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 xml:space="preserve">Тумба </w:t>
            </w:r>
            <w:proofErr w:type="spellStart"/>
            <w:r w:rsidRPr="001A3F11">
              <w:rPr>
                <w:color w:val="000000"/>
              </w:rPr>
              <w:t>выкатная</w:t>
            </w:r>
            <w:proofErr w:type="spellEnd"/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75"/>
        </w:trPr>
        <w:tc>
          <w:tcPr>
            <w:tcW w:w="250" w:type="pct"/>
            <w:gridSpan w:val="2"/>
            <w:shd w:val="clear" w:color="auto" w:fill="auto"/>
            <w:hideMark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11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B3647D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Кресло офисное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50114" w:rsidP="00B3647D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67032" w:rsidRPr="001A3F11">
              <w:rPr>
                <w:color w:val="000000"/>
              </w:rPr>
              <w:t>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75"/>
        </w:trPr>
        <w:tc>
          <w:tcPr>
            <w:tcW w:w="250" w:type="pct"/>
            <w:gridSpan w:val="2"/>
            <w:shd w:val="clear" w:color="auto" w:fill="auto"/>
            <w:hideMark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12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B3647D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Стул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50114" w:rsidP="00B3647D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267032" w:rsidRPr="001A3F11">
              <w:rPr>
                <w:color w:val="000000"/>
              </w:rPr>
              <w:t>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75"/>
        </w:trPr>
        <w:tc>
          <w:tcPr>
            <w:tcW w:w="250" w:type="pct"/>
            <w:gridSpan w:val="2"/>
            <w:shd w:val="clear" w:color="auto" w:fill="auto"/>
            <w:hideMark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13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B3647D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комбинированный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9200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B3647D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30483F">
        <w:trPr>
          <w:trHeight w:val="387"/>
        </w:trPr>
        <w:tc>
          <w:tcPr>
            <w:tcW w:w="5000" w:type="pct"/>
            <w:gridSpan w:val="7"/>
          </w:tcPr>
          <w:p w:rsidR="00267032" w:rsidRPr="001A3F11" w:rsidRDefault="00267032" w:rsidP="00C9161B">
            <w:pPr>
              <w:jc w:val="center"/>
              <w:outlineLvl w:val="4"/>
              <w:rPr>
                <w:bCs/>
              </w:rPr>
            </w:pPr>
            <w:r w:rsidRPr="001A3F11">
              <w:rPr>
                <w:bCs/>
              </w:rPr>
              <w:t>Кабинет первого заместителя Главы района</w:t>
            </w:r>
          </w:p>
        </w:tc>
      </w:tr>
      <w:tr w:rsidR="00267032" w:rsidRPr="001A3F11" w:rsidTr="00624749">
        <w:trPr>
          <w:trHeight w:val="256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14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руководителя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20000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06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15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 xml:space="preserve">Тумба </w:t>
            </w:r>
            <w:proofErr w:type="spellStart"/>
            <w:r w:rsidRPr="001A3F11">
              <w:rPr>
                <w:color w:val="000000"/>
              </w:rPr>
              <w:t>вкатная</w:t>
            </w:r>
            <w:proofErr w:type="spellEnd"/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253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16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приставной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15000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21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17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Кресло руководителя</w:t>
            </w:r>
          </w:p>
        </w:tc>
        <w:tc>
          <w:tcPr>
            <w:tcW w:w="534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7</w:t>
            </w:r>
          </w:p>
        </w:tc>
        <w:tc>
          <w:tcPr>
            <w:tcW w:w="736" w:type="pct"/>
          </w:tcPr>
          <w:p w:rsidR="00267032" w:rsidRPr="001A3F11" w:rsidRDefault="004957AF" w:rsidP="00C9161B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67032" w:rsidRPr="001A3F11">
              <w:rPr>
                <w:color w:val="000000"/>
              </w:rPr>
              <w:t>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18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Стул к столу заседаний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20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267032" w:rsidRPr="001A3F11" w:rsidRDefault="004957AF" w:rsidP="00803A55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267032" w:rsidRPr="001A3F11">
              <w:rPr>
                <w:color w:val="000000"/>
              </w:rPr>
              <w:t>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274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19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комбинированный</w:t>
            </w:r>
          </w:p>
        </w:tc>
        <w:tc>
          <w:tcPr>
            <w:tcW w:w="534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9</w:t>
            </w:r>
          </w:p>
        </w:tc>
        <w:tc>
          <w:tcPr>
            <w:tcW w:w="736" w:type="pct"/>
          </w:tcPr>
          <w:p w:rsidR="00267032" w:rsidRPr="001A3F11" w:rsidRDefault="00267032" w:rsidP="00803A55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9200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256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20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Тумба закрытая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267032" w:rsidRPr="001A3F11" w:rsidRDefault="00267032" w:rsidP="00803A55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18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21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гардеробный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</w:t>
            </w:r>
          </w:p>
        </w:tc>
        <w:tc>
          <w:tcPr>
            <w:tcW w:w="736" w:type="pct"/>
          </w:tcPr>
          <w:p w:rsidR="00267032" w:rsidRPr="001A3F11" w:rsidRDefault="00267032" w:rsidP="00803A55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22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письменный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4957AF" w:rsidP="00C9161B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67032" w:rsidRPr="001A3F11">
              <w:rPr>
                <w:color w:val="000000"/>
              </w:rPr>
              <w:t>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23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580428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 xml:space="preserve">Тумба </w:t>
            </w:r>
            <w:proofErr w:type="spellStart"/>
            <w:r w:rsidRPr="001A3F11">
              <w:rPr>
                <w:color w:val="000000"/>
              </w:rPr>
              <w:t>вкатная</w:t>
            </w:r>
            <w:proofErr w:type="spellEnd"/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20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24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Кресло офисное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4957AF" w:rsidP="00C9161B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67032" w:rsidRPr="001A3F11">
              <w:rPr>
                <w:color w:val="000000"/>
              </w:rPr>
              <w:t>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247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25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Стул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4957AF" w:rsidP="00C9161B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267032" w:rsidRPr="001A3F11">
              <w:rPr>
                <w:color w:val="000000"/>
              </w:rPr>
              <w:t>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05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26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комбинированный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9200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740510">
        <w:trPr>
          <w:trHeight w:val="323"/>
        </w:trPr>
        <w:tc>
          <w:tcPr>
            <w:tcW w:w="5000" w:type="pct"/>
            <w:gridSpan w:val="7"/>
          </w:tcPr>
          <w:p w:rsidR="00267032" w:rsidRPr="001A3F11" w:rsidRDefault="00267032" w:rsidP="00C9161B">
            <w:pPr>
              <w:jc w:val="center"/>
              <w:outlineLvl w:val="4"/>
              <w:rPr>
                <w:bCs/>
              </w:rPr>
            </w:pPr>
            <w:r w:rsidRPr="001A3F11">
              <w:rPr>
                <w:bCs/>
              </w:rPr>
              <w:t xml:space="preserve">Кабинет заместителя Главы района </w:t>
            </w:r>
          </w:p>
        </w:tc>
      </w:tr>
      <w:tr w:rsidR="00267032" w:rsidRPr="001A3F11" w:rsidTr="00624749">
        <w:trPr>
          <w:trHeight w:val="435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  <w:rPr>
                <w:bCs/>
              </w:rPr>
            </w:pPr>
            <w:r w:rsidRPr="001A3F11">
              <w:rPr>
                <w:bCs/>
              </w:rPr>
              <w:t>27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письменный (руководителя)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11</w:t>
            </w:r>
          </w:p>
        </w:tc>
        <w:tc>
          <w:tcPr>
            <w:tcW w:w="736" w:type="pct"/>
          </w:tcPr>
          <w:p w:rsidR="00267032" w:rsidRPr="001A3F11" w:rsidRDefault="00267032" w:rsidP="009C50D9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20000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5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28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Кресло руководителя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</w:t>
            </w:r>
          </w:p>
        </w:tc>
        <w:tc>
          <w:tcPr>
            <w:tcW w:w="736" w:type="pct"/>
          </w:tcPr>
          <w:p w:rsidR="00267032" w:rsidRPr="001A3F11" w:rsidRDefault="004957AF" w:rsidP="00C9161B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67032" w:rsidRPr="001A3F11">
              <w:rPr>
                <w:color w:val="000000"/>
              </w:rPr>
              <w:t>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5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29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 xml:space="preserve">Тумба </w:t>
            </w:r>
            <w:proofErr w:type="spellStart"/>
            <w:r w:rsidRPr="001A3F11">
              <w:rPr>
                <w:color w:val="000000"/>
              </w:rPr>
              <w:t>вкатная</w:t>
            </w:r>
            <w:proofErr w:type="spellEnd"/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11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6000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5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30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приставной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11</w:t>
            </w:r>
          </w:p>
        </w:tc>
        <w:tc>
          <w:tcPr>
            <w:tcW w:w="736" w:type="pct"/>
          </w:tcPr>
          <w:p w:rsidR="00267032" w:rsidRPr="001A3F11" w:rsidRDefault="00267032" w:rsidP="00580428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15000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5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31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для бумаг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</w:pP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11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9200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510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32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гардеробный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11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232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33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 xml:space="preserve">Стул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15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11</w:t>
            </w:r>
          </w:p>
        </w:tc>
        <w:tc>
          <w:tcPr>
            <w:tcW w:w="736" w:type="pct"/>
          </w:tcPr>
          <w:p w:rsidR="00267032" w:rsidRPr="001A3F11" w:rsidRDefault="004957AF" w:rsidP="009C50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267032" w:rsidRPr="001A3F11">
              <w:rPr>
                <w:color w:val="000000"/>
              </w:rPr>
              <w:t>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</w:p>
        </w:tc>
      </w:tr>
      <w:tr w:rsidR="00267032" w:rsidRPr="001A3F11" w:rsidTr="00740510">
        <w:trPr>
          <w:trHeight w:val="647"/>
        </w:trPr>
        <w:tc>
          <w:tcPr>
            <w:tcW w:w="5000" w:type="pct"/>
            <w:gridSpan w:val="7"/>
          </w:tcPr>
          <w:p w:rsidR="00267032" w:rsidRPr="001A3F11" w:rsidRDefault="00267032" w:rsidP="00267032">
            <w:pPr>
              <w:jc w:val="center"/>
              <w:outlineLvl w:val="4"/>
              <w:rPr>
                <w:bCs/>
                <w:highlight w:val="yellow"/>
              </w:rPr>
            </w:pPr>
            <w:r w:rsidRPr="001A3F11">
              <w:rPr>
                <w:bCs/>
              </w:rPr>
              <w:t>Кабинет начальника отдела</w:t>
            </w: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34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руководителя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7</w:t>
            </w:r>
          </w:p>
        </w:tc>
        <w:tc>
          <w:tcPr>
            <w:tcW w:w="736" w:type="pct"/>
          </w:tcPr>
          <w:p w:rsidR="00267032" w:rsidRPr="001A3F11" w:rsidRDefault="00B558A3" w:rsidP="00C9161B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67032" w:rsidRPr="001A3F11">
              <w:rPr>
                <w:color w:val="000000"/>
              </w:rPr>
              <w:t>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  <w:rPr>
                <w:highlight w:val="yellow"/>
              </w:rPr>
            </w:pPr>
            <w:r w:rsidRPr="001A3F11">
              <w:t>35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Стол-приставка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7</w:t>
            </w:r>
          </w:p>
        </w:tc>
        <w:tc>
          <w:tcPr>
            <w:tcW w:w="736" w:type="pct"/>
          </w:tcPr>
          <w:p w:rsidR="00267032" w:rsidRPr="001A3F11" w:rsidRDefault="00267032" w:rsidP="00F27961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4000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36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 xml:space="preserve">Тумба </w:t>
            </w:r>
            <w:proofErr w:type="spellStart"/>
            <w:r w:rsidRPr="001A3F11">
              <w:rPr>
                <w:color w:val="000000"/>
              </w:rPr>
              <w:t>вкатная</w:t>
            </w:r>
            <w:proofErr w:type="spellEnd"/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7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2500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37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Кресло руководителя</w:t>
            </w:r>
          </w:p>
        </w:tc>
        <w:tc>
          <w:tcPr>
            <w:tcW w:w="534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5</w:t>
            </w:r>
          </w:p>
        </w:tc>
        <w:tc>
          <w:tcPr>
            <w:tcW w:w="736" w:type="pct"/>
          </w:tcPr>
          <w:p w:rsidR="00267032" w:rsidRPr="001A3F11" w:rsidRDefault="00B558A3" w:rsidP="00C9161B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67032" w:rsidRPr="001A3F11">
              <w:rPr>
                <w:color w:val="000000"/>
              </w:rPr>
              <w:t>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38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Стол для заседаний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7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39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Стул к столу заседаний</w:t>
            </w:r>
          </w:p>
        </w:tc>
        <w:tc>
          <w:tcPr>
            <w:tcW w:w="534" w:type="pct"/>
            <w:shd w:val="clear" w:color="auto" w:fill="auto"/>
            <w:hideMark/>
          </w:tcPr>
          <w:p w:rsidR="00267032" w:rsidRPr="001A3F11" w:rsidRDefault="00267032" w:rsidP="00267032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15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7</w:t>
            </w:r>
          </w:p>
        </w:tc>
        <w:tc>
          <w:tcPr>
            <w:tcW w:w="736" w:type="pct"/>
          </w:tcPr>
          <w:p w:rsidR="00267032" w:rsidRPr="001A3F11" w:rsidRDefault="00B558A3" w:rsidP="00B558A3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267032" w:rsidRPr="001A3F11">
              <w:rPr>
                <w:color w:val="000000"/>
              </w:rPr>
              <w:t>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40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Тумба закрытая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7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5000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45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100A8C">
            <w:pPr>
              <w:jc w:val="center"/>
              <w:outlineLvl w:val="4"/>
            </w:pPr>
            <w:r w:rsidRPr="001A3F11">
              <w:t>41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7B08A1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комбинированный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7</w:t>
            </w:r>
          </w:p>
        </w:tc>
        <w:tc>
          <w:tcPr>
            <w:tcW w:w="736" w:type="pct"/>
          </w:tcPr>
          <w:p w:rsidR="00267032" w:rsidRPr="001A3F11" w:rsidRDefault="00267032" w:rsidP="007B08A1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9200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740510">
        <w:trPr>
          <w:trHeight w:val="392"/>
        </w:trPr>
        <w:tc>
          <w:tcPr>
            <w:tcW w:w="5000" w:type="pct"/>
            <w:gridSpan w:val="7"/>
          </w:tcPr>
          <w:p w:rsidR="00267032" w:rsidRPr="001A3F11" w:rsidRDefault="00267032" w:rsidP="00C9161B">
            <w:pPr>
              <w:jc w:val="center"/>
              <w:outlineLvl w:val="4"/>
              <w:rPr>
                <w:bCs/>
                <w:color w:val="000000"/>
              </w:rPr>
            </w:pPr>
            <w:r w:rsidRPr="001A3F11">
              <w:rPr>
                <w:bCs/>
                <w:color w:val="000000"/>
              </w:rPr>
              <w:t>Кабинеты муниципальных служащих</w:t>
            </w:r>
          </w:p>
        </w:tc>
      </w:tr>
      <w:tr w:rsidR="00267032" w:rsidRPr="001A3F11" w:rsidTr="00624749">
        <w:trPr>
          <w:trHeight w:val="43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42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комбинированный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F12A21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9200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320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43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Шкаф гардеробный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297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44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Стул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4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</w:t>
            </w:r>
          </w:p>
        </w:tc>
        <w:tc>
          <w:tcPr>
            <w:tcW w:w="736" w:type="pct"/>
          </w:tcPr>
          <w:p w:rsidR="00267032" w:rsidRPr="001A3F11" w:rsidRDefault="00111A76" w:rsidP="00D13A1E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A9670A">
              <w:rPr>
                <w:color w:val="000000"/>
              </w:rPr>
              <w:t>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</w:p>
        </w:tc>
      </w:tr>
      <w:tr w:rsidR="00267032" w:rsidRPr="001A3F11" w:rsidTr="00624749">
        <w:trPr>
          <w:trHeight w:val="259"/>
        </w:trPr>
        <w:tc>
          <w:tcPr>
            <w:tcW w:w="250" w:type="pct"/>
            <w:gridSpan w:val="2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45</w:t>
            </w:r>
          </w:p>
        </w:tc>
        <w:tc>
          <w:tcPr>
            <w:tcW w:w="1789" w:type="pct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Тумба закрытая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F12A21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</w:t>
            </w:r>
          </w:p>
        </w:tc>
        <w:tc>
          <w:tcPr>
            <w:tcW w:w="736" w:type="pct"/>
          </w:tcPr>
          <w:p w:rsidR="00267032" w:rsidRPr="001A3F11" w:rsidRDefault="00267032" w:rsidP="00F27961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10000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</w:p>
        </w:tc>
      </w:tr>
      <w:tr w:rsidR="00267032" w:rsidRPr="001A3F11" w:rsidTr="00F27961">
        <w:trPr>
          <w:trHeight w:val="375"/>
        </w:trPr>
        <w:tc>
          <w:tcPr>
            <w:tcW w:w="5000" w:type="pct"/>
            <w:gridSpan w:val="7"/>
          </w:tcPr>
          <w:p w:rsidR="00267032" w:rsidRPr="001A3F11" w:rsidRDefault="00267032" w:rsidP="00C9161B">
            <w:pPr>
              <w:jc w:val="center"/>
              <w:rPr>
                <w:bCs/>
              </w:rPr>
            </w:pPr>
            <w:r w:rsidRPr="001A3F11">
              <w:rPr>
                <w:bCs/>
              </w:rPr>
              <w:t>Рабочее место муниципального служащего</w:t>
            </w:r>
          </w:p>
        </w:tc>
      </w:tr>
      <w:tr w:rsidR="00267032" w:rsidRPr="001A3F11" w:rsidTr="00624749">
        <w:trPr>
          <w:trHeight w:val="375"/>
        </w:trPr>
        <w:tc>
          <w:tcPr>
            <w:tcW w:w="234" w:type="pct"/>
            <w:shd w:val="clear" w:color="auto" w:fill="auto"/>
          </w:tcPr>
          <w:p w:rsidR="00267032" w:rsidRPr="001A3F11" w:rsidRDefault="00B7096B" w:rsidP="00C9161B">
            <w:pPr>
              <w:jc w:val="center"/>
            </w:pPr>
            <w:r w:rsidRPr="001A3F11">
              <w:t>46</w:t>
            </w:r>
          </w:p>
        </w:tc>
        <w:tc>
          <w:tcPr>
            <w:tcW w:w="1805" w:type="pct"/>
            <w:gridSpan w:val="2"/>
            <w:shd w:val="clear" w:color="auto" w:fill="auto"/>
            <w:hideMark/>
          </w:tcPr>
          <w:p w:rsidR="00267032" w:rsidRPr="001A3F11" w:rsidRDefault="00267032" w:rsidP="00C9161B">
            <w:pPr>
              <w:rPr>
                <w:color w:val="000000"/>
              </w:rPr>
            </w:pPr>
            <w:r w:rsidRPr="001A3F11">
              <w:rPr>
                <w:color w:val="000000"/>
              </w:rPr>
              <w:t>Стол компьютерный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  <w:r w:rsidRPr="001A3F11">
              <w:rPr>
                <w:color w:val="000000"/>
              </w:rPr>
              <w:t>4000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</w:p>
        </w:tc>
      </w:tr>
      <w:tr w:rsidR="00267032" w:rsidRPr="001A3F11" w:rsidTr="00624749">
        <w:trPr>
          <w:trHeight w:val="375"/>
        </w:trPr>
        <w:tc>
          <w:tcPr>
            <w:tcW w:w="234" w:type="pct"/>
            <w:shd w:val="clear" w:color="auto" w:fill="auto"/>
          </w:tcPr>
          <w:p w:rsidR="00267032" w:rsidRPr="001A3F11" w:rsidRDefault="00B7096B" w:rsidP="00C9161B">
            <w:pPr>
              <w:jc w:val="center"/>
            </w:pPr>
            <w:r w:rsidRPr="001A3F11">
              <w:t>47</w:t>
            </w:r>
          </w:p>
        </w:tc>
        <w:tc>
          <w:tcPr>
            <w:tcW w:w="1805" w:type="pct"/>
            <w:gridSpan w:val="2"/>
            <w:shd w:val="clear" w:color="auto" w:fill="auto"/>
            <w:hideMark/>
          </w:tcPr>
          <w:p w:rsidR="00267032" w:rsidRPr="001A3F11" w:rsidRDefault="00267032" w:rsidP="006B500F">
            <w:pPr>
              <w:rPr>
                <w:color w:val="000000"/>
              </w:rPr>
            </w:pPr>
            <w:r w:rsidRPr="001A3F11">
              <w:rPr>
                <w:color w:val="000000"/>
              </w:rPr>
              <w:t>Тумба приставная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  <w:r w:rsidRPr="001A3F11">
              <w:rPr>
                <w:color w:val="000000"/>
              </w:rPr>
              <w:t>2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267032" w:rsidP="00F27961">
            <w:pPr>
              <w:jc w:val="center"/>
              <w:rPr>
                <w:color w:val="000000"/>
              </w:rPr>
            </w:pPr>
            <w:r w:rsidRPr="001A3F11">
              <w:rPr>
                <w:color w:val="000000"/>
              </w:rPr>
              <w:t>4000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</w:p>
        </w:tc>
      </w:tr>
      <w:tr w:rsidR="00267032" w:rsidRPr="001A3F11" w:rsidTr="00624749">
        <w:trPr>
          <w:trHeight w:val="375"/>
        </w:trPr>
        <w:tc>
          <w:tcPr>
            <w:tcW w:w="234" w:type="pct"/>
            <w:shd w:val="clear" w:color="auto" w:fill="auto"/>
          </w:tcPr>
          <w:p w:rsidR="00267032" w:rsidRPr="001A3F11" w:rsidRDefault="00B7096B" w:rsidP="00C9161B">
            <w:pPr>
              <w:jc w:val="center"/>
            </w:pPr>
            <w:r w:rsidRPr="001A3F11">
              <w:t>48</w:t>
            </w:r>
          </w:p>
        </w:tc>
        <w:tc>
          <w:tcPr>
            <w:tcW w:w="1805" w:type="pct"/>
            <w:gridSpan w:val="2"/>
            <w:shd w:val="clear" w:color="auto" w:fill="auto"/>
            <w:hideMark/>
          </w:tcPr>
          <w:p w:rsidR="00267032" w:rsidRPr="001A3F11" w:rsidRDefault="00267032" w:rsidP="00C9161B">
            <w:pPr>
              <w:rPr>
                <w:color w:val="000000"/>
              </w:rPr>
            </w:pPr>
            <w:r w:rsidRPr="001A3F11">
              <w:rPr>
                <w:color w:val="000000"/>
              </w:rPr>
              <w:t>Кресло офисное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  <w:r w:rsidRPr="001A3F11">
              <w:rPr>
                <w:color w:val="000000"/>
              </w:rPr>
              <w:t>1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  <w:r w:rsidRPr="001A3F11">
              <w:rPr>
                <w:color w:val="000000"/>
              </w:rPr>
              <w:t>6</w:t>
            </w:r>
          </w:p>
        </w:tc>
        <w:tc>
          <w:tcPr>
            <w:tcW w:w="736" w:type="pct"/>
          </w:tcPr>
          <w:p w:rsidR="00267032" w:rsidRPr="001A3F11" w:rsidRDefault="00B558A3" w:rsidP="00C91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67032" w:rsidRPr="001A3F11">
              <w:rPr>
                <w:color w:val="000000"/>
              </w:rPr>
              <w:t>000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jc w:val="center"/>
              <w:rPr>
                <w:color w:val="000000"/>
              </w:rPr>
            </w:pPr>
          </w:p>
        </w:tc>
      </w:tr>
      <w:tr w:rsidR="00B558A3" w:rsidRPr="001A3F11" w:rsidTr="00B558A3">
        <w:trPr>
          <w:trHeight w:val="286"/>
        </w:trPr>
        <w:tc>
          <w:tcPr>
            <w:tcW w:w="5000" w:type="pct"/>
            <w:gridSpan w:val="7"/>
          </w:tcPr>
          <w:p w:rsidR="00B558A3" w:rsidRPr="001A3F11" w:rsidRDefault="00B558A3" w:rsidP="00C9161B">
            <w:pPr>
              <w:jc w:val="center"/>
              <w:outlineLvl w:val="4"/>
              <w:rPr>
                <w:bCs/>
              </w:rPr>
            </w:pPr>
            <w:r w:rsidRPr="001A3F11">
              <w:rPr>
                <w:bCs/>
              </w:rPr>
              <w:t>Зал заседаний</w:t>
            </w:r>
          </w:p>
        </w:tc>
      </w:tr>
      <w:tr w:rsidR="00267032" w:rsidRPr="001A3F11" w:rsidTr="00624749">
        <w:trPr>
          <w:trHeight w:val="435"/>
        </w:trPr>
        <w:tc>
          <w:tcPr>
            <w:tcW w:w="234" w:type="pct"/>
            <w:shd w:val="clear" w:color="auto" w:fill="auto"/>
          </w:tcPr>
          <w:p w:rsidR="00267032" w:rsidRPr="001A3F11" w:rsidRDefault="00B7096B" w:rsidP="00C9161B">
            <w:pPr>
              <w:jc w:val="center"/>
              <w:outlineLvl w:val="4"/>
            </w:pPr>
            <w:r w:rsidRPr="001A3F11">
              <w:t>49</w:t>
            </w:r>
          </w:p>
        </w:tc>
        <w:tc>
          <w:tcPr>
            <w:tcW w:w="1805" w:type="pct"/>
            <w:gridSpan w:val="2"/>
            <w:shd w:val="clear" w:color="auto" w:fill="auto"/>
            <w:hideMark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Стулья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55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:rsidR="00267032" w:rsidRPr="001A3F11" w:rsidRDefault="00267032" w:rsidP="00C9161B">
            <w:pPr>
              <w:jc w:val="center"/>
              <w:outlineLvl w:val="4"/>
              <w:rPr>
                <w:color w:val="000000"/>
              </w:rPr>
            </w:pPr>
            <w:r w:rsidRPr="001A3F11">
              <w:rPr>
                <w:color w:val="000000"/>
              </w:rPr>
              <w:t>8</w:t>
            </w:r>
          </w:p>
        </w:tc>
        <w:tc>
          <w:tcPr>
            <w:tcW w:w="736" w:type="pct"/>
          </w:tcPr>
          <w:p w:rsidR="00267032" w:rsidRPr="001A3F11" w:rsidRDefault="00B558A3" w:rsidP="00D13A1E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267032" w:rsidRPr="001A3F11">
              <w:rPr>
                <w:color w:val="000000"/>
              </w:rPr>
              <w:t>00</w:t>
            </w:r>
          </w:p>
        </w:tc>
        <w:tc>
          <w:tcPr>
            <w:tcW w:w="882" w:type="pct"/>
            <w:shd w:val="clear" w:color="auto" w:fill="auto"/>
          </w:tcPr>
          <w:p w:rsidR="00267032" w:rsidRPr="001A3F11" w:rsidRDefault="00267032" w:rsidP="00C9161B">
            <w:pPr>
              <w:outlineLvl w:val="4"/>
              <w:rPr>
                <w:color w:val="000000"/>
              </w:rPr>
            </w:pPr>
          </w:p>
        </w:tc>
      </w:tr>
    </w:tbl>
    <w:p w:rsidR="00F12A21" w:rsidRPr="001A3F11" w:rsidRDefault="00F12A21" w:rsidP="003D7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2A21" w:rsidRPr="001A3F11" w:rsidRDefault="00F12A21" w:rsidP="00F12A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F11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F12A21" w:rsidRPr="001A3F11" w:rsidRDefault="00F12A21" w:rsidP="00F12A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F11">
        <w:rPr>
          <w:rFonts w:ascii="Times New Roman" w:hAnsi="Times New Roman" w:cs="Times New Roman"/>
          <w:sz w:val="24"/>
          <w:szCs w:val="24"/>
        </w:rPr>
        <w:t>Служебные помещения, по мере необходимости, обеспечиваются предметами, не указанными в настоящем приложении за счет средств, выд</w:t>
      </w:r>
      <w:r w:rsidRPr="001A3F11">
        <w:rPr>
          <w:rFonts w:ascii="Times New Roman" w:hAnsi="Times New Roman" w:cs="Times New Roman"/>
          <w:sz w:val="24"/>
          <w:szCs w:val="24"/>
        </w:rPr>
        <w:t>е</w:t>
      </w:r>
      <w:r w:rsidR="00EB3715" w:rsidRPr="001A3F11">
        <w:rPr>
          <w:rFonts w:ascii="Times New Roman" w:hAnsi="Times New Roman" w:cs="Times New Roman"/>
          <w:sz w:val="24"/>
          <w:szCs w:val="24"/>
        </w:rPr>
        <w:t xml:space="preserve">ляемых на эти цели по решению главы района или </w:t>
      </w:r>
      <w:r w:rsidRPr="001A3F11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235B13" w:rsidRPr="001A3F11">
        <w:rPr>
          <w:rFonts w:ascii="Times New Roman" w:hAnsi="Times New Roman" w:cs="Times New Roman"/>
          <w:sz w:val="24"/>
          <w:szCs w:val="24"/>
        </w:rPr>
        <w:t>г</w:t>
      </w:r>
      <w:r w:rsidRPr="001A3F11">
        <w:rPr>
          <w:rFonts w:ascii="Times New Roman" w:hAnsi="Times New Roman" w:cs="Times New Roman"/>
          <w:sz w:val="24"/>
          <w:szCs w:val="24"/>
        </w:rPr>
        <w:t xml:space="preserve">лавы района, в ведении которого находятся вопросы организационного и кадрового обеспечения деятельности администрации района. </w:t>
      </w:r>
    </w:p>
    <w:p w:rsidR="008A2238" w:rsidRPr="001A3F11" w:rsidRDefault="00F12A21" w:rsidP="00100C96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A3F11">
        <w:t>Сроки службы мебели, не вошедшей в настоящее приложение, но находящейся в эксплуатации, исчисляются применительно к аналогичным т</w:t>
      </w:r>
      <w:r w:rsidRPr="001A3F11">
        <w:t>и</w:t>
      </w:r>
      <w:r w:rsidRPr="001A3F11">
        <w:t>пам мебели в соответствии с нормативными правовыми актами Российской Федерации.</w:t>
      </w:r>
    </w:p>
    <w:sectPr w:rsidR="008A2238" w:rsidRPr="001A3F11" w:rsidSect="00451C90">
      <w:pgSz w:w="16838" w:h="11906" w:orient="landscape"/>
      <w:pgMar w:top="1701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795" w:rsidRDefault="00337795" w:rsidP="009F2774">
      <w:r>
        <w:separator/>
      </w:r>
    </w:p>
  </w:endnote>
  <w:endnote w:type="continuationSeparator" w:id="0">
    <w:p w:rsidR="00337795" w:rsidRDefault="00337795" w:rsidP="009F2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795" w:rsidRDefault="00337795" w:rsidP="009F2774">
      <w:r>
        <w:separator/>
      </w:r>
    </w:p>
  </w:footnote>
  <w:footnote w:type="continuationSeparator" w:id="0">
    <w:p w:rsidR="00337795" w:rsidRDefault="00337795" w:rsidP="009F27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;visibility:visible" o:bullet="t">
        <v:imagedata r:id="rId1" o:title=""/>
      </v:shape>
    </w:pict>
  </w:numPicBullet>
  <w:numPicBullet w:numPicBulletId="1">
    <w:pict>
      <v:shape id="_x0000_i1027" type="#_x0000_t75" style="width:3in;height:3in;visibility:visible" o:bullet="t">
        <v:imagedata r:id="rId2" o:title=""/>
      </v:shape>
    </w:pict>
  </w:numPicBullet>
  <w:numPicBullet w:numPicBulletId="2">
    <w:pict>
      <v:shape id="_x0000_i1028" type="#_x0000_t75" style="width:3in;height:3in;visibility:visible" o:bullet="t">
        <v:imagedata r:id="rId3" o:title=""/>
      </v:shape>
    </w:pict>
  </w:numPicBullet>
  <w:numPicBullet w:numPicBulletId="3">
    <w:pict>
      <v:shape id="_x0000_i1029" type="#_x0000_t75" style="width:3in;height:3in" o:bullet="t">
        <v:imagedata r:id="rId4" o:title=""/>
      </v:shape>
    </w:pict>
  </w:numPicBullet>
  <w:numPicBullet w:numPicBulletId="4">
    <w:pict>
      <v:shape id="_x0000_i1030" type="#_x0000_t75" style="width:3in;height:3in" o:bullet="t">
        <v:imagedata r:id="rId5" o:title=""/>
      </v:shape>
    </w:pict>
  </w:numPicBullet>
  <w:numPicBullet w:numPicBulletId="5">
    <w:pict>
      <v:shape id="_x0000_i1031" type="#_x0000_t75" style="width:3in;height:3in" o:bullet="t">
        <v:imagedata r:id="rId6" o:title=""/>
      </v:shape>
    </w:pict>
  </w:numPicBullet>
  <w:numPicBullet w:numPicBulletId="6">
    <w:pict>
      <v:shape id="_x0000_i1032" type="#_x0000_t75" style="width:3in;height:3in" o:bullet="t">
        <v:imagedata r:id="rId7" o:title=""/>
      </v:shape>
    </w:pict>
  </w:numPicBullet>
  <w:numPicBullet w:numPicBulletId="7">
    <w:pict>
      <v:shape id="_x0000_i1033" type="#_x0000_t75" style="width:3in;height:3in" o:bullet="t">
        <v:imagedata r:id="rId8" o:title=""/>
      </v:shape>
    </w:pict>
  </w:numPicBullet>
  <w:numPicBullet w:numPicBulletId="8">
    <w:pict>
      <v:shape id="_x0000_i1034" type="#_x0000_t75" style="width:3in;height:3in" o:bullet="t">
        <v:imagedata r:id="rId9" o:title=""/>
      </v:shape>
    </w:pict>
  </w:numPicBullet>
  <w:numPicBullet w:numPicBulletId="9">
    <w:pict>
      <v:shape id="_x0000_i1035" type="#_x0000_t75" style="width:3in;height:3in" o:bullet="t">
        <v:imagedata r:id="rId10" o:title=""/>
      </v:shape>
    </w:pict>
  </w:numPicBullet>
  <w:numPicBullet w:numPicBulletId="10">
    <w:pict>
      <v:shape id="_x0000_i1036" type="#_x0000_t75" style="width:3in;height:3in" o:bullet="t">
        <v:imagedata r:id="rId11" o:title=""/>
      </v:shape>
    </w:pict>
  </w:numPicBullet>
  <w:numPicBullet w:numPicBulletId="11">
    <w:pict>
      <v:shape id="_x0000_i1037" type="#_x0000_t75" style="width:3in;height:3in" o:bullet="t">
        <v:imagedata r:id="rId12" o:title=""/>
      </v:shape>
    </w:pict>
  </w:numPicBullet>
  <w:numPicBullet w:numPicBulletId="12">
    <w:pict>
      <v:shape id="_x0000_i1038" type="#_x0000_t75" style="width:3in;height:3in" o:bullet="t">
        <v:imagedata r:id="rId13" o:title=""/>
      </v:shape>
    </w:pict>
  </w:numPicBullet>
  <w:numPicBullet w:numPicBulletId="13">
    <w:pict>
      <v:shape id="_x0000_i1039" type="#_x0000_t75" style="width:3in;height:3in" o:bullet="t">
        <v:imagedata r:id="rId14" o:title=""/>
      </v:shape>
    </w:pict>
  </w:numPicBullet>
  <w:numPicBullet w:numPicBulletId="14">
    <w:pict>
      <v:shape id="_x0000_i1040" type="#_x0000_t75" style="width:3in;height:3in" o:bullet="t">
        <v:imagedata r:id="rId15" o:title=""/>
      </v:shape>
    </w:pict>
  </w:numPicBullet>
  <w:numPicBullet w:numPicBulletId="15">
    <w:pict>
      <v:shape id="_x0000_i1041" type="#_x0000_t75" style="width:3in;height:3in" o:bullet="t">
        <v:imagedata r:id="rId16" o:title=""/>
      </v:shape>
    </w:pict>
  </w:numPicBullet>
  <w:numPicBullet w:numPicBulletId="16">
    <w:pict>
      <v:shape id="_x0000_i1042" type="#_x0000_t75" style="width:3in;height:3in" o:bullet="t">
        <v:imagedata r:id="rId17" o:title=""/>
      </v:shape>
    </w:pict>
  </w:numPicBullet>
  <w:numPicBullet w:numPicBulletId="17">
    <w:pict>
      <v:shape id="_x0000_i1043" type="#_x0000_t75" style="width:3in;height:3in" o:bullet="t">
        <v:imagedata r:id="rId18" o:title=""/>
      </v:shape>
    </w:pict>
  </w:numPicBullet>
  <w:numPicBullet w:numPicBulletId="18">
    <w:pict>
      <v:shape id="_x0000_i1044" type="#_x0000_t75" style="width:3in;height:3in;visibility:visible" o:bullet="t">
        <v:imagedata r:id="rId19" o:title=""/>
      </v:shape>
    </w:pict>
  </w:numPicBullet>
  <w:numPicBullet w:numPicBulletId="19">
    <w:pict>
      <v:shape id="_x0000_i1045" type="#_x0000_t75" style="width:3in;height:3in;visibility:visible" o:bullet="t">
        <v:imagedata r:id="rId20" o:title=""/>
      </v:shape>
    </w:pict>
  </w:numPicBullet>
  <w:numPicBullet w:numPicBulletId="20">
    <w:pict>
      <v:shape id="_x0000_i1046" type="#_x0000_t75" style="width:3in;height:3in" o:bullet="t">
        <v:imagedata r:id="rId21" o:title=""/>
      </v:shape>
    </w:pict>
  </w:numPicBullet>
  <w:numPicBullet w:numPicBulletId="21">
    <w:pict>
      <v:shape id="_x0000_i1047" type="#_x0000_t75" style="width:3in;height:3in;visibility:visible" o:bullet="t">
        <v:imagedata r:id="rId22" o:title=""/>
      </v:shape>
    </w:pict>
  </w:numPicBullet>
  <w:numPicBullet w:numPicBulletId="22">
    <w:pict>
      <v:shape id="_x0000_i1048" type="#_x0000_t75" style="width:3in;height:3in;visibility:visible" o:bullet="t">
        <v:imagedata r:id="rId23" o:title=""/>
      </v:shape>
    </w:pict>
  </w:numPicBullet>
  <w:numPicBullet w:numPicBulletId="23">
    <w:pict>
      <v:shape id="_x0000_i1049" type="#_x0000_t75" style="width:.55pt;height:.55pt;visibility:visible" o:bullet="t">
        <v:imagedata r:id="rId24" o:title=""/>
      </v:shape>
    </w:pict>
  </w:numPicBullet>
  <w:numPicBullet w:numPicBulletId="24">
    <w:pict>
      <v:shape id="_x0000_i1050" type="#_x0000_t75" style="width:3in;height:3in;visibility:visible;mso-wrap-style:square" o:bullet="t">
        <v:imagedata r:id="rId25" o:title=""/>
      </v:shape>
    </w:pict>
  </w:numPicBullet>
  <w:abstractNum w:abstractNumId="0">
    <w:nsid w:val="01DA48ED"/>
    <w:multiLevelType w:val="multilevel"/>
    <w:tmpl w:val="CC2C4B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37385E"/>
    <w:multiLevelType w:val="hybridMultilevel"/>
    <w:tmpl w:val="2EA011CA"/>
    <w:lvl w:ilvl="0" w:tplc="478C2D0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F816AD"/>
    <w:multiLevelType w:val="multilevel"/>
    <w:tmpl w:val="4DD4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01546D"/>
    <w:multiLevelType w:val="hybridMultilevel"/>
    <w:tmpl w:val="20A01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54AE6"/>
    <w:multiLevelType w:val="hybridMultilevel"/>
    <w:tmpl w:val="1F729AAC"/>
    <w:lvl w:ilvl="0" w:tplc="B4246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AC6B36"/>
    <w:multiLevelType w:val="hybridMultilevel"/>
    <w:tmpl w:val="1EF051CA"/>
    <w:lvl w:ilvl="0" w:tplc="36F6FEF0">
      <w:start w:val="1"/>
      <w:numFmt w:val="bullet"/>
      <w:lvlText w:val=""/>
      <w:lvlPicBulletId w:val="1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C9C4D9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78D6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2E9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A019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98AC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763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FADE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88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03D2AA4"/>
    <w:multiLevelType w:val="multilevel"/>
    <w:tmpl w:val="64C65F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7">
    <w:nsid w:val="11157B10"/>
    <w:multiLevelType w:val="hybridMultilevel"/>
    <w:tmpl w:val="DAEACC16"/>
    <w:lvl w:ilvl="0" w:tplc="07C8DB76">
      <w:start w:val="4"/>
      <w:numFmt w:val="decimal"/>
      <w:lvlText w:val="%1."/>
      <w:lvlJc w:val="left"/>
      <w:pPr>
        <w:ind w:left="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79641A2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926708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B06EAE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BCC49C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722064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1B21AF2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C10D216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BC240C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15A5430"/>
    <w:multiLevelType w:val="hybridMultilevel"/>
    <w:tmpl w:val="C50CFFC0"/>
    <w:lvl w:ilvl="0" w:tplc="8E584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39563B7"/>
    <w:multiLevelType w:val="multilevel"/>
    <w:tmpl w:val="5C9EB59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>
    <w:nsid w:val="17CC33AE"/>
    <w:multiLevelType w:val="hybridMultilevel"/>
    <w:tmpl w:val="584CF73C"/>
    <w:lvl w:ilvl="0" w:tplc="3BCA201C">
      <w:start w:val="1"/>
      <w:numFmt w:val="decimal"/>
      <w:lvlText w:val="%1."/>
      <w:lvlJc w:val="left"/>
      <w:pPr>
        <w:ind w:left="1714" w:hanging="1005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A51B57"/>
    <w:multiLevelType w:val="multilevel"/>
    <w:tmpl w:val="733C3BB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326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6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>
    <w:nsid w:val="1F0412AB"/>
    <w:multiLevelType w:val="hybridMultilevel"/>
    <w:tmpl w:val="7B5609CA"/>
    <w:lvl w:ilvl="0" w:tplc="B536755A">
      <w:start w:val="1"/>
      <w:numFmt w:val="decimal"/>
      <w:lvlText w:val="%1."/>
      <w:lvlJc w:val="left"/>
      <w:pPr>
        <w:ind w:left="1026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3">
    <w:nsid w:val="22612DF6"/>
    <w:multiLevelType w:val="multilevel"/>
    <w:tmpl w:val="FDB6BD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3BB6701"/>
    <w:multiLevelType w:val="hybridMultilevel"/>
    <w:tmpl w:val="E6285296"/>
    <w:lvl w:ilvl="0" w:tplc="0018D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4EB0083"/>
    <w:multiLevelType w:val="hybridMultilevel"/>
    <w:tmpl w:val="BACCD448"/>
    <w:lvl w:ilvl="0" w:tplc="5E0448EA">
      <w:start w:val="1"/>
      <w:numFmt w:val="bullet"/>
      <w:lvlText w:val=""/>
      <w:lvlPicBulletId w:val="4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B456C5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DCE1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4091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2E3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C0B6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EF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60A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2A8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9515058"/>
    <w:multiLevelType w:val="hybridMultilevel"/>
    <w:tmpl w:val="08781C76"/>
    <w:lvl w:ilvl="0" w:tplc="328EECA4">
      <w:start w:val="6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EBB765D"/>
    <w:multiLevelType w:val="hybridMultilevel"/>
    <w:tmpl w:val="6BF4CCB8"/>
    <w:lvl w:ilvl="0" w:tplc="32D684A2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A6F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AAE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AA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E6DF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E5C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C84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3255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5931596"/>
    <w:multiLevelType w:val="hybridMultilevel"/>
    <w:tmpl w:val="A7308FBA"/>
    <w:lvl w:ilvl="0" w:tplc="5120C5B8">
      <w:start w:val="1"/>
      <w:numFmt w:val="bullet"/>
      <w:lvlText w:val=""/>
      <w:lvlPicBulletId w:val="1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02AD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FE8E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BA2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EB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E26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6AA6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0EEC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7052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A0C0E3D"/>
    <w:multiLevelType w:val="multilevel"/>
    <w:tmpl w:val="0419001F"/>
    <w:numStyleLink w:val="111111"/>
  </w:abstractNum>
  <w:abstractNum w:abstractNumId="20">
    <w:nsid w:val="3CAD7394"/>
    <w:multiLevelType w:val="hybridMultilevel"/>
    <w:tmpl w:val="7F72BC08"/>
    <w:lvl w:ilvl="0" w:tplc="EF8668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9226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0C0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DEE8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AE1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187D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F019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C21F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6A2D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0816279"/>
    <w:multiLevelType w:val="hybridMultilevel"/>
    <w:tmpl w:val="F79CD2FE"/>
    <w:lvl w:ilvl="0" w:tplc="A4223FD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4BD408B"/>
    <w:multiLevelType w:val="hybridMultilevel"/>
    <w:tmpl w:val="536A8904"/>
    <w:lvl w:ilvl="0" w:tplc="FE328CBE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EB6D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5235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5A9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4AB6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22E0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581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70E1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E0CC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4854030A"/>
    <w:multiLevelType w:val="hybridMultilevel"/>
    <w:tmpl w:val="A6A80DB8"/>
    <w:lvl w:ilvl="0" w:tplc="8E04D1C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945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2A67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961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23D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9674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AEE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DB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A691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8D2647C"/>
    <w:multiLevelType w:val="hybridMultilevel"/>
    <w:tmpl w:val="DF5087A8"/>
    <w:lvl w:ilvl="0" w:tplc="CA9A27BC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57D003FF"/>
    <w:multiLevelType w:val="hybridMultilevel"/>
    <w:tmpl w:val="0AFA64CE"/>
    <w:lvl w:ilvl="0" w:tplc="8EB41BD4">
      <w:start w:val="1"/>
      <w:numFmt w:val="bullet"/>
      <w:lvlText w:val=""/>
      <w:lvlPicBulletId w:val="2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32"/>
        <w:szCs w:val="32"/>
      </w:rPr>
    </w:lvl>
    <w:lvl w:ilvl="1" w:tplc="BC4AD52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F52659EC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26584F6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848C7A3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D390E4A0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4966250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2DA42BA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470639F2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8">
    <w:nsid w:val="57D55662"/>
    <w:multiLevelType w:val="hybridMultilevel"/>
    <w:tmpl w:val="A18E4974"/>
    <w:lvl w:ilvl="0" w:tplc="1E086B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153A03"/>
    <w:multiLevelType w:val="hybridMultilevel"/>
    <w:tmpl w:val="785E1228"/>
    <w:lvl w:ilvl="0" w:tplc="3C7841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9BF3435"/>
    <w:multiLevelType w:val="hybridMultilevel"/>
    <w:tmpl w:val="DE2CB93A"/>
    <w:lvl w:ilvl="0" w:tplc="617648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BDA7F1E"/>
    <w:multiLevelType w:val="multilevel"/>
    <w:tmpl w:val="97040E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5E041A0E"/>
    <w:multiLevelType w:val="multilevel"/>
    <w:tmpl w:val="8C92624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7FC0766"/>
    <w:multiLevelType w:val="hybridMultilevel"/>
    <w:tmpl w:val="169C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D315C5"/>
    <w:multiLevelType w:val="hybridMultilevel"/>
    <w:tmpl w:val="8CF88936"/>
    <w:lvl w:ilvl="0" w:tplc="4BE046F0">
      <w:start w:val="1"/>
      <w:numFmt w:val="bullet"/>
      <w:lvlText w:val=""/>
      <w:lvlPicBulletId w:val="1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36"/>
        <w:szCs w:val="36"/>
      </w:rPr>
    </w:lvl>
    <w:lvl w:ilvl="1" w:tplc="7214F4D4" w:tentative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6065E3C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AE962156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3A2C13B8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EC4CCADC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E94A5FAE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2646BC20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BDA01334" w:tentative="1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abstractNum w:abstractNumId="35">
    <w:nsid w:val="70360EF1"/>
    <w:multiLevelType w:val="hybridMultilevel"/>
    <w:tmpl w:val="34CA9E86"/>
    <w:lvl w:ilvl="0" w:tplc="06DEB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2A85C55"/>
    <w:multiLevelType w:val="hybridMultilevel"/>
    <w:tmpl w:val="D3A04404"/>
    <w:lvl w:ilvl="0" w:tplc="A712DCD4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0C82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7AFF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9C6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769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3E7A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3E1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4A7F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24B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788B49F2"/>
    <w:multiLevelType w:val="multilevel"/>
    <w:tmpl w:val="B7C82900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86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6" w:hanging="90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0"/>
  </w:num>
  <w:num w:numId="4">
    <w:abstractNumId w:val="37"/>
  </w:num>
  <w:num w:numId="5">
    <w:abstractNumId w:val="20"/>
  </w:num>
  <w:num w:numId="6">
    <w:abstractNumId w:val="34"/>
  </w:num>
  <w:num w:numId="7">
    <w:abstractNumId w:val="27"/>
  </w:num>
  <w:num w:numId="8">
    <w:abstractNumId w:val="9"/>
  </w:num>
  <w:num w:numId="9">
    <w:abstractNumId w:val="3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8"/>
  </w:num>
  <w:num w:numId="14">
    <w:abstractNumId w:val="31"/>
  </w:num>
  <w:num w:numId="15">
    <w:abstractNumId w:val="21"/>
  </w:num>
  <w:num w:numId="16">
    <w:abstractNumId w:val="19"/>
  </w:num>
  <w:num w:numId="17">
    <w:abstractNumId w:val="30"/>
  </w:num>
  <w:num w:numId="18">
    <w:abstractNumId w:val="33"/>
  </w:num>
  <w:num w:numId="19">
    <w:abstractNumId w:val="10"/>
  </w:num>
  <w:num w:numId="20">
    <w:abstractNumId w:val="22"/>
  </w:num>
  <w:num w:numId="21">
    <w:abstractNumId w:val="12"/>
  </w:num>
  <w:num w:numId="22">
    <w:abstractNumId w:val="16"/>
  </w:num>
  <w:num w:numId="23">
    <w:abstractNumId w:val="24"/>
  </w:num>
  <w:num w:numId="24">
    <w:abstractNumId w:val="14"/>
  </w:num>
  <w:num w:numId="25">
    <w:abstractNumId w:val="2"/>
  </w:num>
  <w:num w:numId="26">
    <w:abstractNumId w:val="32"/>
  </w:num>
  <w:num w:numId="27">
    <w:abstractNumId w:val="13"/>
  </w:num>
  <w:num w:numId="28">
    <w:abstractNumId w:val="25"/>
  </w:num>
  <w:num w:numId="29">
    <w:abstractNumId w:val="15"/>
  </w:num>
  <w:num w:numId="30">
    <w:abstractNumId w:val="17"/>
  </w:num>
  <w:num w:numId="31">
    <w:abstractNumId w:val="36"/>
  </w:num>
  <w:num w:numId="32">
    <w:abstractNumId w:val="18"/>
  </w:num>
  <w:num w:numId="33">
    <w:abstractNumId w:val="23"/>
  </w:num>
  <w:num w:numId="34">
    <w:abstractNumId w:val="5"/>
  </w:num>
  <w:num w:numId="35">
    <w:abstractNumId w:val="28"/>
  </w:num>
  <w:num w:numId="36">
    <w:abstractNumId w:val="29"/>
  </w:num>
  <w:num w:numId="37">
    <w:abstractNumId w:val="35"/>
  </w:num>
  <w:num w:numId="3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autoHyphenation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01EAF"/>
    <w:rsid w:val="00000515"/>
    <w:rsid w:val="000034D4"/>
    <w:rsid w:val="0000591B"/>
    <w:rsid w:val="000063DE"/>
    <w:rsid w:val="000139D1"/>
    <w:rsid w:val="000146D0"/>
    <w:rsid w:val="000151F0"/>
    <w:rsid w:val="0001521B"/>
    <w:rsid w:val="000163C4"/>
    <w:rsid w:val="00016733"/>
    <w:rsid w:val="00021AD9"/>
    <w:rsid w:val="00023151"/>
    <w:rsid w:val="00025538"/>
    <w:rsid w:val="0002686C"/>
    <w:rsid w:val="00031E74"/>
    <w:rsid w:val="00035801"/>
    <w:rsid w:val="000372D0"/>
    <w:rsid w:val="00037D22"/>
    <w:rsid w:val="00040AFD"/>
    <w:rsid w:val="00041018"/>
    <w:rsid w:val="00042060"/>
    <w:rsid w:val="00047BA8"/>
    <w:rsid w:val="00051ACC"/>
    <w:rsid w:val="0005401A"/>
    <w:rsid w:val="00054C8D"/>
    <w:rsid w:val="0005553A"/>
    <w:rsid w:val="00056A34"/>
    <w:rsid w:val="00056AA2"/>
    <w:rsid w:val="0006152A"/>
    <w:rsid w:val="00063D7D"/>
    <w:rsid w:val="000640DB"/>
    <w:rsid w:val="000715E2"/>
    <w:rsid w:val="00072AB6"/>
    <w:rsid w:val="00075D39"/>
    <w:rsid w:val="00077CE4"/>
    <w:rsid w:val="00082156"/>
    <w:rsid w:val="00084652"/>
    <w:rsid w:val="00085503"/>
    <w:rsid w:val="0008696A"/>
    <w:rsid w:val="00087460"/>
    <w:rsid w:val="000903EA"/>
    <w:rsid w:val="00090A0B"/>
    <w:rsid w:val="00091A0B"/>
    <w:rsid w:val="00092A1E"/>
    <w:rsid w:val="000941DF"/>
    <w:rsid w:val="00095128"/>
    <w:rsid w:val="0009688A"/>
    <w:rsid w:val="000975EB"/>
    <w:rsid w:val="000A2691"/>
    <w:rsid w:val="000A26D1"/>
    <w:rsid w:val="000A2915"/>
    <w:rsid w:val="000A3516"/>
    <w:rsid w:val="000A378B"/>
    <w:rsid w:val="000B04F7"/>
    <w:rsid w:val="000B14CC"/>
    <w:rsid w:val="000B26C0"/>
    <w:rsid w:val="000B3A41"/>
    <w:rsid w:val="000B3A50"/>
    <w:rsid w:val="000B438A"/>
    <w:rsid w:val="000B6631"/>
    <w:rsid w:val="000B6F88"/>
    <w:rsid w:val="000C0FFC"/>
    <w:rsid w:val="000C1BC6"/>
    <w:rsid w:val="000C3061"/>
    <w:rsid w:val="000D1223"/>
    <w:rsid w:val="000D3930"/>
    <w:rsid w:val="000D3A6C"/>
    <w:rsid w:val="000D3D84"/>
    <w:rsid w:val="000D44B7"/>
    <w:rsid w:val="000D5514"/>
    <w:rsid w:val="000E075D"/>
    <w:rsid w:val="000E1C5F"/>
    <w:rsid w:val="000E28F6"/>
    <w:rsid w:val="000E4D72"/>
    <w:rsid w:val="000E52C6"/>
    <w:rsid w:val="000E61BF"/>
    <w:rsid w:val="000E69E9"/>
    <w:rsid w:val="000F199B"/>
    <w:rsid w:val="000F21D6"/>
    <w:rsid w:val="000F28BE"/>
    <w:rsid w:val="000F316D"/>
    <w:rsid w:val="000F3A2C"/>
    <w:rsid w:val="000F3F22"/>
    <w:rsid w:val="000F4C3B"/>
    <w:rsid w:val="000F6417"/>
    <w:rsid w:val="000F7D6B"/>
    <w:rsid w:val="00100A8C"/>
    <w:rsid w:val="00100C96"/>
    <w:rsid w:val="00102EE2"/>
    <w:rsid w:val="00103DFE"/>
    <w:rsid w:val="00106E57"/>
    <w:rsid w:val="0010767B"/>
    <w:rsid w:val="00110843"/>
    <w:rsid w:val="00111A76"/>
    <w:rsid w:val="001203A4"/>
    <w:rsid w:val="001204A3"/>
    <w:rsid w:val="00120AED"/>
    <w:rsid w:val="00122D62"/>
    <w:rsid w:val="0012458A"/>
    <w:rsid w:val="00131534"/>
    <w:rsid w:val="00131702"/>
    <w:rsid w:val="00131744"/>
    <w:rsid w:val="00132FA3"/>
    <w:rsid w:val="00133101"/>
    <w:rsid w:val="00133849"/>
    <w:rsid w:val="00134692"/>
    <w:rsid w:val="00134756"/>
    <w:rsid w:val="00136106"/>
    <w:rsid w:val="00140E89"/>
    <w:rsid w:val="00145AC3"/>
    <w:rsid w:val="0015165D"/>
    <w:rsid w:val="00152310"/>
    <w:rsid w:val="001530B0"/>
    <w:rsid w:val="001536D6"/>
    <w:rsid w:val="00154EEB"/>
    <w:rsid w:val="00154F54"/>
    <w:rsid w:val="001618B2"/>
    <w:rsid w:val="00165BB0"/>
    <w:rsid w:val="00165D18"/>
    <w:rsid w:val="00167E40"/>
    <w:rsid w:val="00170A95"/>
    <w:rsid w:val="00170BE0"/>
    <w:rsid w:val="0017207C"/>
    <w:rsid w:val="001732BE"/>
    <w:rsid w:val="00173A93"/>
    <w:rsid w:val="0017778D"/>
    <w:rsid w:val="001807E7"/>
    <w:rsid w:val="00181B05"/>
    <w:rsid w:val="0018773C"/>
    <w:rsid w:val="00187964"/>
    <w:rsid w:val="001940A1"/>
    <w:rsid w:val="00197FC8"/>
    <w:rsid w:val="001A1A72"/>
    <w:rsid w:val="001A3F11"/>
    <w:rsid w:val="001B130D"/>
    <w:rsid w:val="001B2002"/>
    <w:rsid w:val="001B233D"/>
    <w:rsid w:val="001B40EC"/>
    <w:rsid w:val="001B6472"/>
    <w:rsid w:val="001B6FEC"/>
    <w:rsid w:val="001B7182"/>
    <w:rsid w:val="001B774A"/>
    <w:rsid w:val="001C0F9D"/>
    <w:rsid w:val="001C7AC7"/>
    <w:rsid w:val="001D0C1F"/>
    <w:rsid w:val="001D255D"/>
    <w:rsid w:val="001D2600"/>
    <w:rsid w:val="001D3E65"/>
    <w:rsid w:val="001D3F41"/>
    <w:rsid w:val="001D4219"/>
    <w:rsid w:val="001D6F66"/>
    <w:rsid w:val="001E24FF"/>
    <w:rsid w:val="001E37EB"/>
    <w:rsid w:val="001E633F"/>
    <w:rsid w:val="001F07F0"/>
    <w:rsid w:val="001F253F"/>
    <w:rsid w:val="001F3028"/>
    <w:rsid w:val="001F573C"/>
    <w:rsid w:val="001F7716"/>
    <w:rsid w:val="00200DBB"/>
    <w:rsid w:val="00205CFB"/>
    <w:rsid w:val="002074C3"/>
    <w:rsid w:val="0021105F"/>
    <w:rsid w:val="00217F38"/>
    <w:rsid w:val="002201DB"/>
    <w:rsid w:val="00222890"/>
    <w:rsid w:val="00227296"/>
    <w:rsid w:val="00227506"/>
    <w:rsid w:val="00231913"/>
    <w:rsid w:val="00232325"/>
    <w:rsid w:val="00235B13"/>
    <w:rsid w:val="00237338"/>
    <w:rsid w:val="00243DEB"/>
    <w:rsid w:val="0024591C"/>
    <w:rsid w:val="002467D6"/>
    <w:rsid w:val="00246F23"/>
    <w:rsid w:val="00250114"/>
    <w:rsid w:val="00250E99"/>
    <w:rsid w:val="0025502F"/>
    <w:rsid w:val="00255063"/>
    <w:rsid w:val="00255B22"/>
    <w:rsid w:val="00260CA5"/>
    <w:rsid w:val="002632DF"/>
    <w:rsid w:val="00267032"/>
    <w:rsid w:val="00267DA1"/>
    <w:rsid w:val="0027078C"/>
    <w:rsid w:val="0027102D"/>
    <w:rsid w:val="002748AC"/>
    <w:rsid w:val="00275BD9"/>
    <w:rsid w:val="0027755B"/>
    <w:rsid w:val="0028301C"/>
    <w:rsid w:val="00284DF6"/>
    <w:rsid w:val="00287F54"/>
    <w:rsid w:val="00291025"/>
    <w:rsid w:val="00293C33"/>
    <w:rsid w:val="00294080"/>
    <w:rsid w:val="00297E11"/>
    <w:rsid w:val="002A0D65"/>
    <w:rsid w:val="002A3FD3"/>
    <w:rsid w:val="002A5974"/>
    <w:rsid w:val="002A7266"/>
    <w:rsid w:val="002A760B"/>
    <w:rsid w:val="002B0140"/>
    <w:rsid w:val="002B226B"/>
    <w:rsid w:val="002B2418"/>
    <w:rsid w:val="002B6D42"/>
    <w:rsid w:val="002B7CB9"/>
    <w:rsid w:val="002C0108"/>
    <w:rsid w:val="002C2478"/>
    <w:rsid w:val="002C2BE7"/>
    <w:rsid w:val="002C4D92"/>
    <w:rsid w:val="002C6991"/>
    <w:rsid w:val="002C7643"/>
    <w:rsid w:val="002D5BF3"/>
    <w:rsid w:val="002E136A"/>
    <w:rsid w:val="002E1FCE"/>
    <w:rsid w:val="002E3218"/>
    <w:rsid w:val="002E3B23"/>
    <w:rsid w:val="002E530A"/>
    <w:rsid w:val="002E5F03"/>
    <w:rsid w:val="00300F65"/>
    <w:rsid w:val="0030483F"/>
    <w:rsid w:val="00306490"/>
    <w:rsid w:val="00307A8B"/>
    <w:rsid w:val="0031141B"/>
    <w:rsid w:val="00311E00"/>
    <w:rsid w:val="00317890"/>
    <w:rsid w:val="0031794A"/>
    <w:rsid w:val="00322F32"/>
    <w:rsid w:val="00324253"/>
    <w:rsid w:val="003246EC"/>
    <w:rsid w:val="00324AA1"/>
    <w:rsid w:val="003251D1"/>
    <w:rsid w:val="0032635D"/>
    <w:rsid w:val="00327A8C"/>
    <w:rsid w:val="0033120F"/>
    <w:rsid w:val="00331CF2"/>
    <w:rsid w:val="00334DB8"/>
    <w:rsid w:val="00337795"/>
    <w:rsid w:val="00340F26"/>
    <w:rsid w:val="003426C8"/>
    <w:rsid w:val="00342FA9"/>
    <w:rsid w:val="00343D64"/>
    <w:rsid w:val="00351933"/>
    <w:rsid w:val="003538C6"/>
    <w:rsid w:val="00353F9D"/>
    <w:rsid w:val="00354A07"/>
    <w:rsid w:val="00355896"/>
    <w:rsid w:val="003608E0"/>
    <w:rsid w:val="003623EE"/>
    <w:rsid w:val="00362C35"/>
    <w:rsid w:val="0036452A"/>
    <w:rsid w:val="00365B6B"/>
    <w:rsid w:val="00366B63"/>
    <w:rsid w:val="003670F0"/>
    <w:rsid w:val="003708F4"/>
    <w:rsid w:val="0037335D"/>
    <w:rsid w:val="00373DA8"/>
    <w:rsid w:val="00376819"/>
    <w:rsid w:val="00377A62"/>
    <w:rsid w:val="003802AA"/>
    <w:rsid w:val="00380308"/>
    <w:rsid w:val="003852A9"/>
    <w:rsid w:val="00385325"/>
    <w:rsid w:val="003923E4"/>
    <w:rsid w:val="00392D55"/>
    <w:rsid w:val="00393C80"/>
    <w:rsid w:val="0039439A"/>
    <w:rsid w:val="003952EA"/>
    <w:rsid w:val="00396965"/>
    <w:rsid w:val="00397175"/>
    <w:rsid w:val="00397533"/>
    <w:rsid w:val="003976DA"/>
    <w:rsid w:val="003B0127"/>
    <w:rsid w:val="003B0A4E"/>
    <w:rsid w:val="003B32F2"/>
    <w:rsid w:val="003B3756"/>
    <w:rsid w:val="003B659B"/>
    <w:rsid w:val="003C2A5B"/>
    <w:rsid w:val="003C3F37"/>
    <w:rsid w:val="003C6C21"/>
    <w:rsid w:val="003D7606"/>
    <w:rsid w:val="003E20F0"/>
    <w:rsid w:val="003E4E2A"/>
    <w:rsid w:val="003E6F22"/>
    <w:rsid w:val="003E7FBA"/>
    <w:rsid w:val="003F3040"/>
    <w:rsid w:val="003F47C9"/>
    <w:rsid w:val="00401C5E"/>
    <w:rsid w:val="0040250C"/>
    <w:rsid w:val="00406566"/>
    <w:rsid w:val="004067A1"/>
    <w:rsid w:val="00406E23"/>
    <w:rsid w:val="00407202"/>
    <w:rsid w:val="00420429"/>
    <w:rsid w:val="00421059"/>
    <w:rsid w:val="00421AB7"/>
    <w:rsid w:val="00421BBB"/>
    <w:rsid w:val="00423346"/>
    <w:rsid w:val="0042599F"/>
    <w:rsid w:val="0043027F"/>
    <w:rsid w:val="00430675"/>
    <w:rsid w:val="00430AF6"/>
    <w:rsid w:val="00432018"/>
    <w:rsid w:val="00434FB4"/>
    <w:rsid w:val="0044077B"/>
    <w:rsid w:val="00443F89"/>
    <w:rsid w:val="00445120"/>
    <w:rsid w:val="0044645D"/>
    <w:rsid w:val="004466CD"/>
    <w:rsid w:val="00447A10"/>
    <w:rsid w:val="00450541"/>
    <w:rsid w:val="00451C90"/>
    <w:rsid w:val="00451ED9"/>
    <w:rsid w:val="00454FFC"/>
    <w:rsid w:val="0045783D"/>
    <w:rsid w:val="0046435A"/>
    <w:rsid w:val="004668CE"/>
    <w:rsid w:val="0047011A"/>
    <w:rsid w:val="00471EC1"/>
    <w:rsid w:val="00472407"/>
    <w:rsid w:val="0047477F"/>
    <w:rsid w:val="004753DB"/>
    <w:rsid w:val="00475637"/>
    <w:rsid w:val="004828BE"/>
    <w:rsid w:val="00483917"/>
    <w:rsid w:val="00486357"/>
    <w:rsid w:val="00486E88"/>
    <w:rsid w:val="004877DF"/>
    <w:rsid w:val="00492CA4"/>
    <w:rsid w:val="00492F4C"/>
    <w:rsid w:val="00493393"/>
    <w:rsid w:val="004945FD"/>
    <w:rsid w:val="0049478B"/>
    <w:rsid w:val="004957AF"/>
    <w:rsid w:val="004961AA"/>
    <w:rsid w:val="004A04DE"/>
    <w:rsid w:val="004A4710"/>
    <w:rsid w:val="004A7841"/>
    <w:rsid w:val="004B1C0A"/>
    <w:rsid w:val="004B217A"/>
    <w:rsid w:val="004B2C75"/>
    <w:rsid w:val="004B36D7"/>
    <w:rsid w:val="004C0F42"/>
    <w:rsid w:val="004C0F94"/>
    <w:rsid w:val="004C1C52"/>
    <w:rsid w:val="004C35E5"/>
    <w:rsid w:val="004C3E42"/>
    <w:rsid w:val="004D05EC"/>
    <w:rsid w:val="004D1DAF"/>
    <w:rsid w:val="004D3F3A"/>
    <w:rsid w:val="004D4099"/>
    <w:rsid w:val="004D4B80"/>
    <w:rsid w:val="004D6505"/>
    <w:rsid w:val="004D7432"/>
    <w:rsid w:val="004D79A4"/>
    <w:rsid w:val="004E0E84"/>
    <w:rsid w:val="004E2FD5"/>
    <w:rsid w:val="004F244B"/>
    <w:rsid w:val="004F28DC"/>
    <w:rsid w:val="004F61E7"/>
    <w:rsid w:val="004F72A1"/>
    <w:rsid w:val="005009A5"/>
    <w:rsid w:val="00503C24"/>
    <w:rsid w:val="00504142"/>
    <w:rsid w:val="005045C3"/>
    <w:rsid w:val="00504836"/>
    <w:rsid w:val="00506AE5"/>
    <w:rsid w:val="0051094C"/>
    <w:rsid w:val="005113DD"/>
    <w:rsid w:val="0051359B"/>
    <w:rsid w:val="005136CB"/>
    <w:rsid w:val="005138DC"/>
    <w:rsid w:val="00523D59"/>
    <w:rsid w:val="00524D32"/>
    <w:rsid w:val="005305F6"/>
    <w:rsid w:val="00530C91"/>
    <w:rsid w:val="00537F66"/>
    <w:rsid w:val="00541B4A"/>
    <w:rsid w:val="00542281"/>
    <w:rsid w:val="00545C31"/>
    <w:rsid w:val="0054739B"/>
    <w:rsid w:val="005625A2"/>
    <w:rsid w:val="00564388"/>
    <w:rsid w:val="00566123"/>
    <w:rsid w:val="0056640D"/>
    <w:rsid w:val="00571B04"/>
    <w:rsid w:val="005733FA"/>
    <w:rsid w:val="005754BC"/>
    <w:rsid w:val="005767C4"/>
    <w:rsid w:val="00577DFA"/>
    <w:rsid w:val="00580428"/>
    <w:rsid w:val="0058143A"/>
    <w:rsid w:val="00581DEA"/>
    <w:rsid w:val="00582208"/>
    <w:rsid w:val="005869DF"/>
    <w:rsid w:val="0058751F"/>
    <w:rsid w:val="00587905"/>
    <w:rsid w:val="00590459"/>
    <w:rsid w:val="005949E3"/>
    <w:rsid w:val="005961FD"/>
    <w:rsid w:val="005964BA"/>
    <w:rsid w:val="005973BA"/>
    <w:rsid w:val="005A1605"/>
    <w:rsid w:val="005A1626"/>
    <w:rsid w:val="005A210E"/>
    <w:rsid w:val="005A2D21"/>
    <w:rsid w:val="005A5986"/>
    <w:rsid w:val="005A7102"/>
    <w:rsid w:val="005B214E"/>
    <w:rsid w:val="005B241E"/>
    <w:rsid w:val="005B3046"/>
    <w:rsid w:val="005C07F6"/>
    <w:rsid w:val="005C27B1"/>
    <w:rsid w:val="005C44C5"/>
    <w:rsid w:val="005C4EE6"/>
    <w:rsid w:val="005C766D"/>
    <w:rsid w:val="005C7D35"/>
    <w:rsid w:val="005D0212"/>
    <w:rsid w:val="005D1110"/>
    <w:rsid w:val="005D2ECF"/>
    <w:rsid w:val="005D373F"/>
    <w:rsid w:val="005D5C9F"/>
    <w:rsid w:val="005D5FD2"/>
    <w:rsid w:val="005D6B22"/>
    <w:rsid w:val="005E0EF5"/>
    <w:rsid w:val="005E3E91"/>
    <w:rsid w:val="005E4A23"/>
    <w:rsid w:val="005E5D58"/>
    <w:rsid w:val="005E67A1"/>
    <w:rsid w:val="005E71BD"/>
    <w:rsid w:val="005F01B0"/>
    <w:rsid w:val="005F0AEB"/>
    <w:rsid w:val="005F2B0B"/>
    <w:rsid w:val="005F2CFB"/>
    <w:rsid w:val="005F3A25"/>
    <w:rsid w:val="005F45AE"/>
    <w:rsid w:val="005F4793"/>
    <w:rsid w:val="005F53F0"/>
    <w:rsid w:val="006032F9"/>
    <w:rsid w:val="00605BEB"/>
    <w:rsid w:val="0060733A"/>
    <w:rsid w:val="006073B6"/>
    <w:rsid w:val="0061469B"/>
    <w:rsid w:val="006155D5"/>
    <w:rsid w:val="00616411"/>
    <w:rsid w:val="00617635"/>
    <w:rsid w:val="00621EAD"/>
    <w:rsid w:val="0062291D"/>
    <w:rsid w:val="00623855"/>
    <w:rsid w:val="00624749"/>
    <w:rsid w:val="006304CD"/>
    <w:rsid w:val="006318A5"/>
    <w:rsid w:val="00631A53"/>
    <w:rsid w:val="00631C24"/>
    <w:rsid w:val="00632F67"/>
    <w:rsid w:val="006337F1"/>
    <w:rsid w:val="006365AB"/>
    <w:rsid w:val="006377E5"/>
    <w:rsid w:val="00640F39"/>
    <w:rsid w:val="006428FB"/>
    <w:rsid w:val="00642958"/>
    <w:rsid w:val="00642D47"/>
    <w:rsid w:val="00643888"/>
    <w:rsid w:val="00645905"/>
    <w:rsid w:val="00646D76"/>
    <w:rsid w:val="00650FCC"/>
    <w:rsid w:val="0065272A"/>
    <w:rsid w:val="00652916"/>
    <w:rsid w:val="00656EE7"/>
    <w:rsid w:val="00657D05"/>
    <w:rsid w:val="006619A9"/>
    <w:rsid w:val="00661F80"/>
    <w:rsid w:val="00662018"/>
    <w:rsid w:val="00662203"/>
    <w:rsid w:val="00662BAA"/>
    <w:rsid w:val="0066407A"/>
    <w:rsid w:val="0066408C"/>
    <w:rsid w:val="00676667"/>
    <w:rsid w:val="00680D77"/>
    <w:rsid w:val="00693316"/>
    <w:rsid w:val="006954F5"/>
    <w:rsid w:val="0069752A"/>
    <w:rsid w:val="006A0652"/>
    <w:rsid w:val="006A0E0D"/>
    <w:rsid w:val="006A4EC7"/>
    <w:rsid w:val="006B0AF3"/>
    <w:rsid w:val="006B2BD9"/>
    <w:rsid w:val="006B3D3C"/>
    <w:rsid w:val="006B500F"/>
    <w:rsid w:val="006B5A9E"/>
    <w:rsid w:val="006B6BBC"/>
    <w:rsid w:val="006C2FBC"/>
    <w:rsid w:val="006C3D66"/>
    <w:rsid w:val="006C7ED4"/>
    <w:rsid w:val="006D2D9F"/>
    <w:rsid w:val="006D2DCE"/>
    <w:rsid w:val="006D382E"/>
    <w:rsid w:val="006D3AC4"/>
    <w:rsid w:val="006D6FA3"/>
    <w:rsid w:val="006E0491"/>
    <w:rsid w:val="006E155B"/>
    <w:rsid w:val="006E48C1"/>
    <w:rsid w:val="006E585A"/>
    <w:rsid w:val="006E61DA"/>
    <w:rsid w:val="006F4146"/>
    <w:rsid w:val="006F5922"/>
    <w:rsid w:val="006F69F5"/>
    <w:rsid w:val="007017EF"/>
    <w:rsid w:val="007023FC"/>
    <w:rsid w:val="00703B1C"/>
    <w:rsid w:val="00703BA9"/>
    <w:rsid w:val="00705742"/>
    <w:rsid w:val="00711598"/>
    <w:rsid w:val="00713AB1"/>
    <w:rsid w:val="00721E6E"/>
    <w:rsid w:val="007230D0"/>
    <w:rsid w:val="00723E2D"/>
    <w:rsid w:val="0072498B"/>
    <w:rsid w:val="00726448"/>
    <w:rsid w:val="00727463"/>
    <w:rsid w:val="00737089"/>
    <w:rsid w:val="0073775D"/>
    <w:rsid w:val="00740510"/>
    <w:rsid w:val="007421ED"/>
    <w:rsid w:val="0074703E"/>
    <w:rsid w:val="0075184C"/>
    <w:rsid w:val="00752CC3"/>
    <w:rsid w:val="00752DA0"/>
    <w:rsid w:val="00756B57"/>
    <w:rsid w:val="00760DAA"/>
    <w:rsid w:val="00760FFB"/>
    <w:rsid w:val="00763885"/>
    <w:rsid w:val="0076562B"/>
    <w:rsid w:val="00767B56"/>
    <w:rsid w:val="007711C0"/>
    <w:rsid w:val="00774875"/>
    <w:rsid w:val="00774C03"/>
    <w:rsid w:val="007762EC"/>
    <w:rsid w:val="00777CBE"/>
    <w:rsid w:val="0078256C"/>
    <w:rsid w:val="0078496D"/>
    <w:rsid w:val="0078780E"/>
    <w:rsid w:val="00790656"/>
    <w:rsid w:val="00790E24"/>
    <w:rsid w:val="00792DB0"/>
    <w:rsid w:val="0079457C"/>
    <w:rsid w:val="007967BE"/>
    <w:rsid w:val="007A2918"/>
    <w:rsid w:val="007A309B"/>
    <w:rsid w:val="007A3786"/>
    <w:rsid w:val="007B08A1"/>
    <w:rsid w:val="007B0F56"/>
    <w:rsid w:val="007B2F5E"/>
    <w:rsid w:val="007B562D"/>
    <w:rsid w:val="007B796C"/>
    <w:rsid w:val="007C0CA8"/>
    <w:rsid w:val="007C11D4"/>
    <w:rsid w:val="007C48D2"/>
    <w:rsid w:val="007C52FB"/>
    <w:rsid w:val="007C5563"/>
    <w:rsid w:val="007C625D"/>
    <w:rsid w:val="007D42DC"/>
    <w:rsid w:val="007D785D"/>
    <w:rsid w:val="007D7FA2"/>
    <w:rsid w:val="007E162D"/>
    <w:rsid w:val="007E1C1F"/>
    <w:rsid w:val="007E2174"/>
    <w:rsid w:val="007E3A8C"/>
    <w:rsid w:val="007E7167"/>
    <w:rsid w:val="007E77BA"/>
    <w:rsid w:val="007F1443"/>
    <w:rsid w:val="007F3A2F"/>
    <w:rsid w:val="007F46AA"/>
    <w:rsid w:val="007F49F7"/>
    <w:rsid w:val="007F5D36"/>
    <w:rsid w:val="007F7299"/>
    <w:rsid w:val="007F7325"/>
    <w:rsid w:val="00801A74"/>
    <w:rsid w:val="00803404"/>
    <w:rsid w:val="00803A02"/>
    <w:rsid w:val="00803A55"/>
    <w:rsid w:val="0080581E"/>
    <w:rsid w:val="00807844"/>
    <w:rsid w:val="00812352"/>
    <w:rsid w:val="00815791"/>
    <w:rsid w:val="00822071"/>
    <w:rsid w:val="00823442"/>
    <w:rsid w:val="008240F8"/>
    <w:rsid w:val="00826A8E"/>
    <w:rsid w:val="00831CF8"/>
    <w:rsid w:val="00831D41"/>
    <w:rsid w:val="0083206E"/>
    <w:rsid w:val="00832113"/>
    <w:rsid w:val="00832D6E"/>
    <w:rsid w:val="008336C3"/>
    <w:rsid w:val="008357AE"/>
    <w:rsid w:val="008365B7"/>
    <w:rsid w:val="00836776"/>
    <w:rsid w:val="00837D7B"/>
    <w:rsid w:val="008401B0"/>
    <w:rsid w:val="00841801"/>
    <w:rsid w:val="008435DC"/>
    <w:rsid w:val="00844003"/>
    <w:rsid w:val="00844C5D"/>
    <w:rsid w:val="00844E56"/>
    <w:rsid w:val="0084581F"/>
    <w:rsid w:val="008462A8"/>
    <w:rsid w:val="00846911"/>
    <w:rsid w:val="00846AA1"/>
    <w:rsid w:val="008477F7"/>
    <w:rsid w:val="00847801"/>
    <w:rsid w:val="008479F9"/>
    <w:rsid w:val="00851A91"/>
    <w:rsid w:val="0085525A"/>
    <w:rsid w:val="00855E52"/>
    <w:rsid w:val="008563F0"/>
    <w:rsid w:val="008600BC"/>
    <w:rsid w:val="00860883"/>
    <w:rsid w:val="00860CA3"/>
    <w:rsid w:val="00861EC2"/>
    <w:rsid w:val="008652D8"/>
    <w:rsid w:val="0086740C"/>
    <w:rsid w:val="00871562"/>
    <w:rsid w:val="0087269A"/>
    <w:rsid w:val="00874064"/>
    <w:rsid w:val="0087474D"/>
    <w:rsid w:val="008747B0"/>
    <w:rsid w:val="00874918"/>
    <w:rsid w:val="008757D9"/>
    <w:rsid w:val="008766B9"/>
    <w:rsid w:val="00877EAA"/>
    <w:rsid w:val="00880D81"/>
    <w:rsid w:val="0088157F"/>
    <w:rsid w:val="00882246"/>
    <w:rsid w:val="008829CC"/>
    <w:rsid w:val="0089131E"/>
    <w:rsid w:val="00891D87"/>
    <w:rsid w:val="008932EC"/>
    <w:rsid w:val="00894ECA"/>
    <w:rsid w:val="00897680"/>
    <w:rsid w:val="008A0CC3"/>
    <w:rsid w:val="008A2238"/>
    <w:rsid w:val="008A28F8"/>
    <w:rsid w:val="008A5DEC"/>
    <w:rsid w:val="008A5FA6"/>
    <w:rsid w:val="008A773F"/>
    <w:rsid w:val="008B112A"/>
    <w:rsid w:val="008B4820"/>
    <w:rsid w:val="008B557A"/>
    <w:rsid w:val="008B6308"/>
    <w:rsid w:val="008B6563"/>
    <w:rsid w:val="008C0105"/>
    <w:rsid w:val="008C5335"/>
    <w:rsid w:val="008C7DAF"/>
    <w:rsid w:val="008C7DB4"/>
    <w:rsid w:val="008D02FD"/>
    <w:rsid w:val="008D131C"/>
    <w:rsid w:val="008D1BC7"/>
    <w:rsid w:val="008D4ED4"/>
    <w:rsid w:val="008D519F"/>
    <w:rsid w:val="008D58A0"/>
    <w:rsid w:val="008D5F7C"/>
    <w:rsid w:val="008D6100"/>
    <w:rsid w:val="008D7A0F"/>
    <w:rsid w:val="008E093C"/>
    <w:rsid w:val="008E12A7"/>
    <w:rsid w:val="008E47E3"/>
    <w:rsid w:val="008F09A9"/>
    <w:rsid w:val="008F393C"/>
    <w:rsid w:val="008F50BE"/>
    <w:rsid w:val="008F5CA6"/>
    <w:rsid w:val="008F6C79"/>
    <w:rsid w:val="0090203E"/>
    <w:rsid w:val="00905619"/>
    <w:rsid w:val="009063AD"/>
    <w:rsid w:val="009131EE"/>
    <w:rsid w:val="00914289"/>
    <w:rsid w:val="0091429A"/>
    <w:rsid w:val="009168EC"/>
    <w:rsid w:val="00920E37"/>
    <w:rsid w:val="00923117"/>
    <w:rsid w:val="00924D83"/>
    <w:rsid w:val="009347C3"/>
    <w:rsid w:val="00934F80"/>
    <w:rsid w:val="00935A83"/>
    <w:rsid w:val="00943348"/>
    <w:rsid w:val="009433D3"/>
    <w:rsid w:val="00943464"/>
    <w:rsid w:val="00943DAF"/>
    <w:rsid w:val="00944094"/>
    <w:rsid w:val="0095115A"/>
    <w:rsid w:val="00955226"/>
    <w:rsid w:val="00955F4C"/>
    <w:rsid w:val="009618E4"/>
    <w:rsid w:val="009620DA"/>
    <w:rsid w:val="009647B7"/>
    <w:rsid w:val="00964FC3"/>
    <w:rsid w:val="0096647B"/>
    <w:rsid w:val="00972450"/>
    <w:rsid w:val="00976588"/>
    <w:rsid w:val="00982399"/>
    <w:rsid w:val="00982919"/>
    <w:rsid w:val="00983384"/>
    <w:rsid w:val="0098486D"/>
    <w:rsid w:val="00984B59"/>
    <w:rsid w:val="00985D5E"/>
    <w:rsid w:val="00986DA6"/>
    <w:rsid w:val="0099187A"/>
    <w:rsid w:val="00991F6A"/>
    <w:rsid w:val="00992395"/>
    <w:rsid w:val="00993B5E"/>
    <w:rsid w:val="00994884"/>
    <w:rsid w:val="00994E86"/>
    <w:rsid w:val="0099799C"/>
    <w:rsid w:val="009A254F"/>
    <w:rsid w:val="009A2663"/>
    <w:rsid w:val="009A7CEC"/>
    <w:rsid w:val="009B03B9"/>
    <w:rsid w:val="009B0443"/>
    <w:rsid w:val="009B6D22"/>
    <w:rsid w:val="009C01E7"/>
    <w:rsid w:val="009C131B"/>
    <w:rsid w:val="009C1A30"/>
    <w:rsid w:val="009C3302"/>
    <w:rsid w:val="009C50D9"/>
    <w:rsid w:val="009C5AB5"/>
    <w:rsid w:val="009C6F9D"/>
    <w:rsid w:val="009C7406"/>
    <w:rsid w:val="009D081B"/>
    <w:rsid w:val="009D1A25"/>
    <w:rsid w:val="009D3896"/>
    <w:rsid w:val="009D39F6"/>
    <w:rsid w:val="009D62F7"/>
    <w:rsid w:val="009D73A7"/>
    <w:rsid w:val="009D797E"/>
    <w:rsid w:val="009E2BF5"/>
    <w:rsid w:val="009E4A4F"/>
    <w:rsid w:val="009F2774"/>
    <w:rsid w:val="009F3E89"/>
    <w:rsid w:val="009F4C7B"/>
    <w:rsid w:val="009F5611"/>
    <w:rsid w:val="00A014C4"/>
    <w:rsid w:val="00A02091"/>
    <w:rsid w:val="00A04275"/>
    <w:rsid w:val="00A05D89"/>
    <w:rsid w:val="00A069F1"/>
    <w:rsid w:val="00A06AF0"/>
    <w:rsid w:val="00A11063"/>
    <w:rsid w:val="00A1312C"/>
    <w:rsid w:val="00A141E3"/>
    <w:rsid w:val="00A175C4"/>
    <w:rsid w:val="00A17EFA"/>
    <w:rsid w:val="00A20E6F"/>
    <w:rsid w:val="00A2204E"/>
    <w:rsid w:val="00A22C34"/>
    <w:rsid w:val="00A26162"/>
    <w:rsid w:val="00A327A3"/>
    <w:rsid w:val="00A3551C"/>
    <w:rsid w:val="00A35BED"/>
    <w:rsid w:val="00A42F14"/>
    <w:rsid w:val="00A470E1"/>
    <w:rsid w:val="00A50FBD"/>
    <w:rsid w:val="00A528FD"/>
    <w:rsid w:val="00A5353E"/>
    <w:rsid w:val="00A5477C"/>
    <w:rsid w:val="00A55272"/>
    <w:rsid w:val="00A60382"/>
    <w:rsid w:val="00A61634"/>
    <w:rsid w:val="00A62B65"/>
    <w:rsid w:val="00A63449"/>
    <w:rsid w:val="00A63869"/>
    <w:rsid w:val="00A65D28"/>
    <w:rsid w:val="00A66B54"/>
    <w:rsid w:val="00A72BC7"/>
    <w:rsid w:val="00A84191"/>
    <w:rsid w:val="00A858E5"/>
    <w:rsid w:val="00A9206C"/>
    <w:rsid w:val="00A92E6F"/>
    <w:rsid w:val="00A9670A"/>
    <w:rsid w:val="00AA1087"/>
    <w:rsid w:val="00AA1D04"/>
    <w:rsid w:val="00AA2C20"/>
    <w:rsid w:val="00AA4A95"/>
    <w:rsid w:val="00AA6EE1"/>
    <w:rsid w:val="00AB0A49"/>
    <w:rsid w:val="00AB0C32"/>
    <w:rsid w:val="00AB1FCF"/>
    <w:rsid w:val="00AB6147"/>
    <w:rsid w:val="00AC4FB6"/>
    <w:rsid w:val="00AC5F84"/>
    <w:rsid w:val="00AC6123"/>
    <w:rsid w:val="00AD1D63"/>
    <w:rsid w:val="00AD6AD1"/>
    <w:rsid w:val="00AD7243"/>
    <w:rsid w:val="00AD74A8"/>
    <w:rsid w:val="00AD7CEC"/>
    <w:rsid w:val="00AE0A1D"/>
    <w:rsid w:val="00AE380D"/>
    <w:rsid w:val="00AE7DC9"/>
    <w:rsid w:val="00AF121B"/>
    <w:rsid w:val="00AF24E4"/>
    <w:rsid w:val="00AF75B2"/>
    <w:rsid w:val="00AF7F66"/>
    <w:rsid w:val="00B063A6"/>
    <w:rsid w:val="00B06CB2"/>
    <w:rsid w:val="00B07671"/>
    <w:rsid w:val="00B114BB"/>
    <w:rsid w:val="00B136BE"/>
    <w:rsid w:val="00B20784"/>
    <w:rsid w:val="00B20D20"/>
    <w:rsid w:val="00B2189A"/>
    <w:rsid w:val="00B23CED"/>
    <w:rsid w:val="00B2505B"/>
    <w:rsid w:val="00B25214"/>
    <w:rsid w:val="00B25D45"/>
    <w:rsid w:val="00B31F99"/>
    <w:rsid w:val="00B3230A"/>
    <w:rsid w:val="00B32B8B"/>
    <w:rsid w:val="00B32E6E"/>
    <w:rsid w:val="00B34907"/>
    <w:rsid w:val="00B3647D"/>
    <w:rsid w:val="00B3689A"/>
    <w:rsid w:val="00B372A0"/>
    <w:rsid w:val="00B37436"/>
    <w:rsid w:val="00B37493"/>
    <w:rsid w:val="00B412B7"/>
    <w:rsid w:val="00B41BF5"/>
    <w:rsid w:val="00B424F5"/>
    <w:rsid w:val="00B43BCC"/>
    <w:rsid w:val="00B43C24"/>
    <w:rsid w:val="00B46BAA"/>
    <w:rsid w:val="00B5160A"/>
    <w:rsid w:val="00B5334F"/>
    <w:rsid w:val="00B558A3"/>
    <w:rsid w:val="00B56646"/>
    <w:rsid w:val="00B567C3"/>
    <w:rsid w:val="00B576AD"/>
    <w:rsid w:val="00B57860"/>
    <w:rsid w:val="00B57B3F"/>
    <w:rsid w:val="00B61494"/>
    <w:rsid w:val="00B63553"/>
    <w:rsid w:val="00B63DFE"/>
    <w:rsid w:val="00B65B8E"/>
    <w:rsid w:val="00B7096B"/>
    <w:rsid w:val="00B7313D"/>
    <w:rsid w:val="00B73B12"/>
    <w:rsid w:val="00B74A49"/>
    <w:rsid w:val="00B75F77"/>
    <w:rsid w:val="00B76A8C"/>
    <w:rsid w:val="00B7743B"/>
    <w:rsid w:val="00B824DA"/>
    <w:rsid w:val="00B83D61"/>
    <w:rsid w:val="00B84B4A"/>
    <w:rsid w:val="00B873F6"/>
    <w:rsid w:val="00B87E5F"/>
    <w:rsid w:val="00BA23E9"/>
    <w:rsid w:val="00BA46CF"/>
    <w:rsid w:val="00BA4BC7"/>
    <w:rsid w:val="00BB2726"/>
    <w:rsid w:val="00BB3579"/>
    <w:rsid w:val="00BB3BEB"/>
    <w:rsid w:val="00BC0431"/>
    <w:rsid w:val="00BC14A1"/>
    <w:rsid w:val="00BC2C44"/>
    <w:rsid w:val="00BC40CB"/>
    <w:rsid w:val="00BC4FCE"/>
    <w:rsid w:val="00BC7BCF"/>
    <w:rsid w:val="00BD1FDA"/>
    <w:rsid w:val="00BD2382"/>
    <w:rsid w:val="00BD2EED"/>
    <w:rsid w:val="00BD6FFC"/>
    <w:rsid w:val="00BE10BE"/>
    <w:rsid w:val="00BE1254"/>
    <w:rsid w:val="00BE1BA4"/>
    <w:rsid w:val="00BE38F2"/>
    <w:rsid w:val="00BE46AC"/>
    <w:rsid w:val="00BE51DA"/>
    <w:rsid w:val="00BE643F"/>
    <w:rsid w:val="00BF02BA"/>
    <w:rsid w:val="00BF0AAE"/>
    <w:rsid w:val="00BF0B53"/>
    <w:rsid w:val="00BF195D"/>
    <w:rsid w:val="00BF3EAD"/>
    <w:rsid w:val="00BF51A8"/>
    <w:rsid w:val="00BF794A"/>
    <w:rsid w:val="00C00551"/>
    <w:rsid w:val="00C00793"/>
    <w:rsid w:val="00C02F7A"/>
    <w:rsid w:val="00C04CDD"/>
    <w:rsid w:val="00C0647A"/>
    <w:rsid w:val="00C075FE"/>
    <w:rsid w:val="00C14CD3"/>
    <w:rsid w:val="00C153D4"/>
    <w:rsid w:val="00C15B0D"/>
    <w:rsid w:val="00C17CAA"/>
    <w:rsid w:val="00C17E8D"/>
    <w:rsid w:val="00C2275C"/>
    <w:rsid w:val="00C25C96"/>
    <w:rsid w:val="00C276E0"/>
    <w:rsid w:val="00C27CCB"/>
    <w:rsid w:val="00C30912"/>
    <w:rsid w:val="00C30977"/>
    <w:rsid w:val="00C31034"/>
    <w:rsid w:val="00C31930"/>
    <w:rsid w:val="00C3314A"/>
    <w:rsid w:val="00C37556"/>
    <w:rsid w:val="00C42CB8"/>
    <w:rsid w:val="00C521B0"/>
    <w:rsid w:val="00C53142"/>
    <w:rsid w:val="00C535F3"/>
    <w:rsid w:val="00C55252"/>
    <w:rsid w:val="00C55414"/>
    <w:rsid w:val="00C573E7"/>
    <w:rsid w:val="00C5794F"/>
    <w:rsid w:val="00C615D8"/>
    <w:rsid w:val="00C62FC9"/>
    <w:rsid w:val="00C66F5B"/>
    <w:rsid w:val="00C67182"/>
    <w:rsid w:val="00C6757E"/>
    <w:rsid w:val="00C67D0D"/>
    <w:rsid w:val="00C72892"/>
    <w:rsid w:val="00C7355C"/>
    <w:rsid w:val="00C747E5"/>
    <w:rsid w:val="00C77D16"/>
    <w:rsid w:val="00C80D5F"/>
    <w:rsid w:val="00C83878"/>
    <w:rsid w:val="00C84533"/>
    <w:rsid w:val="00C90D62"/>
    <w:rsid w:val="00C90F63"/>
    <w:rsid w:val="00C9161B"/>
    <w:rsid w:val="00C943DB"/>
    <w:rsid w:val="00C974C7"/>
    <w:rsid w:val="00CA1845"/>
    <w:rsid w:val="00CA2C65"/>
    <w:rsid w:val="00CA2E8B"/>
    <w:rsid w:val="00CA6AD8"/>
    <w:rsid w:val="00CB2391"/>
    <w:rsid w:val="00CB3C8B"/>
    <w:rsid w:val="00CB4ECC"/>
    <w:rsid w:val="00CB729D"/>
    <w:rsid w:val="00CB7F78"/>
    <w:rsid w:val="00CC0D1F"/>
    <w:rsid w:val="00CC1A5B"/>
    <w:rsid w:val="00CC1B17"/>
    <w:rsid w:val="00CC458A"/>
    <w:rsid w:val="00CC47A1"/>
    <w:rsid w:val="00CC6522"/>
    <w:rsid w:val="00CC65D5"/>
    <w:rsid w:val="00CC67E2"/>
    <w:rsid w:val="00CD38AF"/>
    <w:rsid w:val="00CD7C8A"/>
    <w:rsid w:val="00CE028C"/>
    <w:rsid w:val="00CE687D"/>
    <w:rsid w:val="00CF187C"/>
    <w:rsid w:val="00CF2C5E"/>
    <w:rsid w:val="00CF3D35"/>
    <w:rsid w:val="00CF633C"/>
    <w:rsid w:val="00CF6439"/>
    <w:rsid w:val="00D01BBB"/>
    <w:rsid w:val="00D02C1A"/>
    <w:rsid w:val="00D03F06"/>
    <w:rsid w:val="00D04DEC"/>
    <w:rsid w:val="00D0694B"/>
    <w:rsid w:val="00D1222A"/>
    <w:rsid w:val="00D13A1E"/>
    <w:rsid w:val="00D13B1E"/>
    <w:rsid w:val="00D17FAF"/>
    <w:rsid w:val="00D215AE"/>
    <w:rsid w:val="00D21EEE"/>
    <w:rsid w:val="00D23EC3"/>
    <w:rsid w:val="00D25AD1"/>
    <w:rsid w:val="00D27309"/>
    <w:rsid w:val="00D30F3D"/>
    <w:rsid w:val="00D37C6A"/>
    <w:rsid w:val="00D411B6"/>
    <w:rsid w:val="00D42EC2"/>
    <w:rsid w:val="00D44A31"/>
    <w:rsid w:val="00D45EDD"/>
    <w:rsid w:val="00D464A9"/>
    <w:rsid w:val="00D467B8"/>
    <w:rsid w:val="00D53FAC"/>
    <w:rsid w:val="00D545B2"/>
    <w:rsid w:val="00D57BF6"/>
    <w:rsid w:val="00D621A1"/>
    <w:rsid w:val="00D631C1"/>
    <w:rsid w:val="00D667BA"/>
    <w:rsid w:val="00D703DE"/>
    <w:rsid w:val="00D70DB2"/>
    <w:rsid w:val="00D7252F"/>
    <w:rsid w:val="00D734FC"/>
    <w:rsid w:val="00D7431C"/>
    <w:rsid w:val="00D74F9A"/>
    <w:rsid w:val="00D7522F"/>
    <w:rsid w:val="00D75443"/>
    <w:rsid w:val="00D800AF"/>
    <w:rsid w:val="00D810E3"/>
    <w:rsid w:val="00D82024"/>
    <w:rsid w:val="00D86225"/>
    <w:rsid w:val="00D86315"/>
    <w:rsid w:val="00D86A9C"/>
    <w:rsid w:val="00D910ED"/>
    <w:rsid w:val="00D96A70"/>
    <w:rsid w:val="00DA147D"/>
    <w:rsid w:val="00DA4571"/>
    <w:rsid w:val="00DA530E"/>
    <w:rsid w:val="00DA7C51"/>
    <w:rsid w:val="00DA7DAF"/>
    <w:rsid w:val="00DB0C05"/>
    <w:rsid w:val="00DB0CB4"/>
    <w:rsid w:val="00DC06E1"/>
    <w:rsid w:val="00DC1AF4"/>
    <w:rsid w:val="00DC3551"/>
    <w:rsid w:val="00DC5284"/>
    <w:rsid w:val="00DD0B28"/>
    <w:rsid w:val="00DD30BC"/>
    <w:rsid w:val="00DD522E"/>
    <w:rsid w:val="00DD7A71"/>
    <w:rsid w:val="00DE05C1"/>
    <w:rsid w:val="00DE26B5"/>
    <w:rsid w:val="00DE32F5"/>
    <w:rsid w:val="00DE3C8E"/>
    <w:rsid w:val="00DF27C4"/>
    <w:rsid w:val="00DF2FAB"/>
    <w:rsid w:val="00DF49B8"/>
    <w:rsid w:val="00DF4D9E"/>
    <w:rsid w:val="00DF543B"/>
    <w:rsid w:val="00E01D3C"/>
    <w:rsid w:val="00E01EAF"/>
    <w:rsid w:val="00E02E51"/>
    <w:rsid w:val="00E039E4"/>
    <w:rsid w:val="00E0488B"/>
    <w:rsid w:val="00E064F3"/>
    <w:rsid w:val="00E11B3F"/>
    <w:rsid w:val="00E14FAC"/>
    <w:rsid w:val="00E154E3"/>
    <w:rsid w:val="00E1596E"/>
    <w:rsid w:val="00E160C0"/>
    <w:rsid w:val="00E16CF1"/>
    <w:rsid w:val="00E176F5"/>
    <w:rsid w:val="00E22382"/>
    <w:rsid w:val="00E22E81"/>
    <w:rsid w:val="00E230C8"/>
    <w:rsid w:val="00E2491D"/>
    <w:rsid w:val="00E257C3"/>
    <w:rsid w:val="00E26CBC"/>
    <w:rsid w:val="00E27A0A"/>
    <w:rsid w:val="00E27B68"/>
    <w:rsid w:val="00E30E6E"/>
    <w:rsid w:val="00E32F1B"/>
    <w:rsid w:val="00E33C64"/>
    <w:rsid w:val="00E343CE"/>
    <w:rsid w:val="00E401F4"/>
    <w:rsid w:val="00E40F6B"/>
    <w:rsid w:val="00E4508C"/>
    <w:rsid w:val="00E51DBB"/>
    <w:rsid w:val="00E523D3"/>
    <w:rsid w:val="00E54190"/>
    <w:rsid w:val="00E54493"/>
    <w:rsid w:val="00E562AA"/>
    <w:rsid w:val="00E60BF2"/>
    <w:rsid w:val="00E625EA"/>
    <w:rsid w:val="00E63C11"/>
    <w:rsid w:val="00E650ED"/>
    <w:rsid w:val="00E6514D"/>
    <w:rsid w:val="00E65291"/>
    <w:rsid w:val="00E716B0"/>
    <w:rsid w:val="00E72C45"/>
    <w:rsid w:val="00E72E16"/>
    <w:rsid w:val="00E73A5F"/>
    <w:rsid w:val="00E74308"/>
    <w:rsid w:val="00E757CF"/>
    <w:rsid w:val="00E75A07"/>
    <w:rsid w:val="00E75A54"/>
    <w:rsid w:val="00E7650F"/>
    <w:rsid w:val="00E809DB"/>
    <w:rsid w:val="00E82F39"/>
    <w:rsid w:val="00E8509F"/>
    <w:rsid w:val="00E86981"/>
    <w:rsid w:val="00E91533"/>
    <w:rsid w:val="00E91C08"/>
    <w:rsid w:val="00E93372"/>
    <w:rsid w:val="00E969A1"/>
    <w:rsid w:val="00EA379B"/>
    <w:rsid w:val="00EA6B1A"/>
    <w:rsid w:val="00EA767D"/>
    <w:rsid w:val="00EB282E"/>
    <w:rsid w:val="00EB3715"/>
    <w:rsid w:val="00EB3A97"/>
    <w:rsid w:val="00EB4469"/>
    <w:rsid w:val="00EB707A"/>
    <w:rsid w:val="00EB76A6"/>
    <w:rsid w:val="00EC4A8C"/>
    <w:rsid w:val="00EC6210"/>
    <w:rsid w:val="00ED2C4B"/>
    <w:rsid w:val="00ED3DCF"/>
    <w:rsid w:val="00ED6CFB"/>
    <w:rsid w:val="00EE0CB3"/>
    <w:rsid w:val="00EE1569"/>
    <w:rsid w:val="00EE32FE"/>
    <w:rsid w:val="00EE48A0"/>
    <w:rsid w:val="00EF4431"/>
    <w:rsid w:val="00EF5046"/>
    <w:rsid w:val="00EF677C"/>
    <w:rsid w:val="00F0134E"/>
    <w:rsid w:val="00F01D3E"/>
    <w:rsid w:val="00F02703"/>
    <w:rsid w:val="00F02DC5"/>
    <w:rsid w:val="00F0484C"/>
    <w:rsid w:val="00F0576D"/>
    <w:rsid w:val="00F11482"/>
    <w:rsid w:val="00F1174B"/>
    <w:rsid w:val="00F11E7D"/>
    <w:rsid w:val="00F12A21"/>
    <w:rsid w:val="00F12AA8"/>
    <w:rsid w:val="00F13AE8"/>
    <w:rsid w:val="00F14812"/>
    <w:rsid w:val="00F14B26"/>
    <w:rsid w:val="00F16B2A"/>
    <w:rsid w:val="00F221A4"/>
    <w:rsid w:val="00F22599"/>
    <w:rsid w:val="00F27961"/>
    <w:rsid w:val="00F30CE9"/>
    <w:rsid w:val="00F3188D"/>
    <w:rsid w:val="00F33244"/>
    <w:rsid w:val="00F3698D"/>
    <w:rsid w:val="00F44599"/>
    <w:rsid w:val="00F44D9F"/>
    <w:rsid w:val="00F44FA7"/>
    <w:rsid w:val="00F45B59"/>
    <w:rsid w:val="00F45E3D"/>
    <w:rsid w:val="00F514B0"/>
    <w:rsid w:val="00F543E0"/>
    <w:rsid w:val="00F57C9F"/>
    <w:rsid w:val="00F61034"/>
    <w:rsid w:val="00F612B9"/>
    <w:rsid w:val="00F61663"/>
    <w:rsid w:val="00F62F31"/>
    <w:rsid w:val="00F726F7"/>
    <w:rsid w:val="00F73446"/>
    <w:rsid w:val="00F742FC"/>
    <w:rsid w:val="00F81282"/>
    <w:rsid w:val="00F8470C"/>
    <w:rsid w:val="00F86C00"/>
    <w:rsid w:val="00F90179"/>
    <w:rsid w:val="00F90356"/>
    <w:rsid w:val="00F90C33"/>
    <w:rsid w:val="00F9237E"/>
    <w:rsid w:val="00F946F7"/>
    <w:rsid w:val="00F94A25"/>
    <w:rsid w:val="00F94B5F"/>
    <w:rsid w:val="00FA07A2"/>
    <w:rsid w:val="00FA0DC5"/>
    <w:rsid w:val="00FA25B9"/>
    <w:rsid w:val="00FB0687"/>
    <w:rsid w:val="00FB0BED"/>
    <w:rsid w:val="00FB409C"/>
    <w:rsid w:val="00FB425B"/>
    <w:rsid w:val="00FB4FD6"/>
    <w:rsid w:val="00FB58CF"/>
    <w:rsid w:val="00FB6D91"/>
    <w:rsid w:val="00FB71DA"/>
    <w:rsid w:val="00FB7FFC"/>
    <w:rsid w:val="00FC0ACD"/>
    <w:rsid w:val="00FC1B0D"/>
    <w:rsid w:val="00FC5141"/>
    <w:rsid w:val="00FC57E6"/>
    <w:rsid w:val="00FC69BE"/>
    <w:rsid w:val="00FC6F71"/>
    <w:rsid w:val="00FD0788"/>
    <w:rsid w:val="00FD0AEC"/>
    <w:rsid w:val="00FD1FC7"/>
    <w:rsid w:val="00FD2702"/>
    <w:rsid w:val="00FD477B"/>
    <w:rsid w:val="00FD54EC"/>
    <w:rsid w:val="00FE2286"/>
    <w:rsid w:val="00FE26BC"/>
    <w:rsid w:val="00FE59E6"/>
    <w:rsid w:val="00FE6ED5"/>
    <w:rsid w:val="00FE7200"/>
    <w:rsid w:val="00FF0C8D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3F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B03B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E37EB"/>
    <w:pPr>
      <w:keepNext/>
      <w:jc w:val="center"/>
      <w:outlineLvl w:val="1"/>
    </w:pPr>
    <w:rPr>
      <w:b/>
      <w:bCs/>
      <w:sz w:val="44"/>
      <w:szCs w:val="44"/>
    </w:rPr>
  </w:style>
  <w:style w:type="paragraph" w:styleId="3">
    <w:name w:val="heading 3"/>
    <w:basedOn w:val="a"/>
    <w:link w:val="30"/>
    <w:uiPriority w:val="99"/>
    <w:qFormat/>
    <w:rsid w:val="00DD7A71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DD7A71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DD7A71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DD7A71"/>
    <w:pPr>
      <w:spacing w:before="240" w:after="60"/>
      <w:outlineLvl w:val="5"/>
    </w:pPr>
    <w:rPr>
      <w:rFonts w:ascii="Calibri" w:eastAsia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DD7A71"/>
    <w:pPr>
      <w:spacing w:before="240" w:after="60"/>
      <w:outlineLvl w:val="6"/>
    </w:pPr>
    <w:rPr>
      <w:rFonts w:ascii="Calibri" w:eastAsia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DD7A71"/>
    <w:pPr>
      <w:spacing w:before="240" w:after="60"/>
      <w:outlineLvl w:val="7"/>
    </w:pPr>
    <w:rPr>
      <w:rFonts w:ascii="Calibri" w:eastAsia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DD7A71"/>
    <w:pPr>
      <w:spacing w:before="240" w:after="60"/>
      <w:outlineLvl w:val="8"/>
    </w:pPr>
    <w:rPr>
      <w:rFonts w:ascii="Cambria" w:eastAsia="Calibri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9187A"/>
    <w:rPr>
      <w:rFonts w:ascii="Tahoma" w:hAnsi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rsid w:val="001B647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9B03B9"/>
    <w:pPr>
      <w:ind w:left="720"/>
      <w:contextualSpacing/>
    </w:pPr>
  </w:style>
  <w:style w:type="character" w:customStyle="1" w:styleId="10">
    <w:name w:val="Заголовок 1 Знак"/>
    <w:link w:val="1"/>
    <w:rsid w:val="009B03B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1203A4"/>
    <w:rPr>
      <w:b/>
      <w:bCs/>
      <w:sz w:val="44"/>
      <w:szCs w:val="44"/>
    </w:rPr>
  </w:style>
  <w:style w:type="paragraph" w:styleId="a6">
    <w:name w:val="Title"/>
    <w:basedOn w:val="a"/>
    <w:link w:val="a7"/>
    <w:qFormat/>
    <w:rsid w:val="00844E56"/>
    <w:pPr>
      <w:jc w:val="center"/>
    </w:pPr>
    <w:rPr>
      <w:sz w:val="32"/>
      <w:szCs w:val="20"/>
    </w:rPr>
  </w:style>
  <w:style w:type="character" w:customStyle="1" w:styleId="a7">
    <w:name w:val="Название Знак"/>
    <w:link w:val="a6"/>
    <w:rsid w:val="00844E56"/>
    <w:rPr>
      <w:sz w:val="32"/>
    </w:rPr>
  </w:style>
  <w:style w:type="paragraph" w:styleId="a8">
    <w:name w:val="Normal (Web)"/>
    <w:basedOn w:val="a"/>
    <w:uiPriority w:val="99"/>
    <w:unhideWhenUsed/>
    <w:rsid w:val="0070574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0E4D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9">
    <w:name w:val="Hyperlink"/>
    <w:uiPriority w:val="99"/>
    <w:rsid w:val="000E4D72"/>
    <w:rPr>
      <w:color w:val="0563C1"/>
      <w:u w:val="single"/>
    </w:rPr>
  </w:style>
  <w:style w:type="paragraph" w:customStyle="1" w:styleId="aa">
    <w:name w:val="Знак Знак Знак Знак Знак Знак Знак Знак Знак Знак"/>
    <w:basedOn w:val="a"/>
    <w:rsid w:val="000E4D72"/>
    <w:pPr>
      <w:spacing w:after="160" w:line="240" w:lineRule="exact"/>
    </w:pPr>
    <w:rPr>
      <w:rFonts w:ascii="Verdana" w:hAnsi="Verdana"/>
      <w:lang w:val="en-US" w:eastAsia="en-US"/>
    </w:rPr>
  </w:style>
  <w:style w:type="paragraph" w:styleId="ab">
    <w:name w:val="Body Text Indent"/>
    <w:basedOn w:val="a"/>
    <w:link w:val="ac"/>
    <w:uiPriority w:val="99"/>
    <w:rsid w:val="009F2774"/>
    <w:pPr>
      <w:ind w:left="4680"/>
      <w:jc w:val="both"/>
    </w:pPr>
    <w:rPr>
      <w:color w:val="000000"/>
      <w:sz w:val="28"/>
    </w:rPr>
  </w:style>
  <w:style w:type="character" w:customStyle="1" w:styleId="ac">
    <w:name w:val="Основной текст с отступом Знак"/>
    <w:link w:val="ab"/>
    <w:uiPriority w:val="99"/>
    <w:rsid w:val="009F2774"/>
    <w:rPr>
      <w:color w:val="000000"/>
      <w:sz w:val="28"/>
      <w:szCs w:val="24"/>
    </w:rPr>
  </w:style>
  <w:style w:type="paragraph" w:styleId="ad">
    <w:name w:val="Body Text"/>
    <w:basedOn w:val="a"/>
    <w:link w:val="ae"/>
    <w:rsid w:val="009F2774"/>
    <w:pPr>
      <w:spacing w:after="120"/>
    </w:pPr>
  </w:style>
  <w:style w:type="character" w:customStyle="1" w:styleId="ae">
    <w:name w:val="Основной текст Знак"/>
    <w:link w:val="ad"/>
    <w:rsid w:val="009F2774"/>
    <w:rPr>
      <w:sz w:val="24"/>
      <w:szCs w:val="24"/>
    </w:rPr>
  </w:style>
  <w:style w:type="paragraph" w:customStyle="1" w:styleId="ConsPlusNormal">
    <w:name w:val="ConsPlusNormal"/>
    <w:rsid w:val="009F27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F27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">
    <w:name w:val="Заголовок сообщения (текст)"/>
    <w:rsid w:val="009F2774"/>
    <w:rPr>
      <w:rFonts w:ascii="Arial Black" w:hAnsi="Arial Black"/>
      <w:spacing w:val="-10"/>
      <w:sz w:val="18"/>
    </w:rPr>
  </w:style>
  <w:style w:type="paragraph" w:styleId="af0">
    <w:name w:val="header"/>
    <w:basedOn w:val="a"/>
    <w:link w:val="af1"/>
    <w:uiPriority w:val="99"/>
    <w:rsid w:val="009F277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9F2774"/>
    <w:rPr>
      <w:sz w:val="24"/>
      <w:szCs w:val="24"/>
    </w:rPr>
  </w:style>
  <w:style w:type="paragraph" w:styleId="af2">
    <w:name w:val="footer"/>
    <w:basedOn w:val="a"/>
    <w:link w:val="af3"/>
    <w:uiPriority w:val="99"/>
    <w:rsid w:val="009F27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9F2774"/>
    <w:rPr>
      <w:sz w:val="24"/>
      <w:szCs w:val="24"/>
    </w:rPr>
  </w:style>
  <w:style w:type="paragraph" w:styleId="af4">
    <w:name w:val="Document Map"/>
    <w:basedOn w:val="a"/>
    <w:link w:val="af5"/>
    <w:rsid w:val="009F277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5">
    <w:name w:val="Схема документа Знак"/>
    <w:link w:val="af4"/>
    <w:rsid w:val="009F2774"/>
    <w:rPr>
      <w:rFonts w:ascii="Tahoma" w:hAnsi="Tahoma"/>
      <w:shd w:val="clear" w:color="auto" w:fill="000080"/>
    </w:rPr>
  </w:style>
  <w:style w:type="character" w:styleId="af6">
    <w:name w:val="Strong"/>
    <w:uiPriority w:val="22"/>
    <w:qFormat/>
    <w:rsid w:val="009F2774"/>
    <w:rPr>
      <w:b/>
      <w:bCs/>
    </w:rPr>
  </w:style>
  <w:style w:type="paragraph" w:styleId="af7">
    <w:name w:val="annotation text"/>
    <w:basedOn w:val="a"/>
    <w:link w:val="af8"/>
    <w:rsid w:val="009F2774"/>
    <w:rPr>
      <w:rFonts w:ascii="a_FuturicaBs" w:hAnsi="a_FuturicaBs"/>
      <w:sz w:val="14"/>
      <w:szCs w:val="20"/>
    </w:rPr>
  </w:style>
  <w:style w:type="character" w:customStyle="1" w:styleId="af8">
    <w:name w:val="Текст примечания Знак"/>
    <w:link w:val="af7"/>
    <w:rsid w:val="009F2774"/>
    <w:rPr>
      <w:rFonts w:ascii="a_FuturicaBs" w:hAnsi="a_FuturicaBs"/>
      <w:sz w:val="14"/>
    </w:rPr>
  </w:style>
  <w:style w:type="paragraph" w:styleId="21">
    <w:name w:val="Body Text 2"/>
    <w:basedOn w:val="a"/>
    <w:link w:val="22"/>
    <w:rsid w:val="009F2774"/>
    <w:pPr>
      <w:spacing w:after="120" w:line="480" w:lineRule="auto"/>
    </w:pPr>
  </w:style>
  <w:style w:type="character" w:customStyle="1" w:styleId="22">
    <w:name w:val="Основной текст 2 Знак"/>
    <w:link w:val="21"/>
    <w:rsid w:val="009F2774"/>
    <w:rPr>
      <w:sz w:val="24"/>
      <w:szCs w:val="24"/>
    </w:rPr>
  </w:style>
  <w:style w:type="paragraph" w:customStyle="1" w:styleId="ConsTitle">
    <w:name w:val="ConsTitle"/>
    <w:rsid w:val="009F2774"/>
    <w:pPr>
      <w:widowControl w:val="0"/>
      <w:ind w:right="19772"/>
    </w:pPr>
    <w:rPr>
      <w:rFonts w:ascii="Arial" w:hAnsi="Arial"/>
      <w:b/>
      <w:snapToGrid w:val="0"/>
      <w:sz w:val="16"/>
    </w:rPr>
  </w:style>
  <w:style w:type="character" w:customStyle="1" w:styleId="style91">
    <w:name w:val="style91"/>
    <w:rsid w:val="009F2774"/>
    <w:rPr>
      <w:sz w:val="21"/>
      <w:szCs w:val="21"/>
    </w:rPr>
  </w:style>
  <w:style w:type="paragraph" w:styleId="af9">
    <w:name w:val="No Spacing"/>
    <w:link w:val="afa"/>
    <w:uiPriority w:val="1"/>
    <w:qFormat/>
    <w:rsid w:val="009F2774"/>
    <w:rPr>
      <w:sz w:val="24"/>
      <w:szCs w:val="24"/>
    </w:rPr>
  </w:style>
  <w:style w:type="table" w:styleId="afb">
    <w:name w:val="Table Grid"/>
    <w:basedOn w:val="a1"/>
    <w:uiPriority w:val="59"/>
    <w:rsid w:val="009F27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link w:val="a3"/>
    <w:uiPriority w:val="99"/>
    <w:semiHidden/>
    <w:rsid w:val="009F2774"/>
    <w:rPr>
      <w:rFonts w:ascii="Tahoma" w:hAnsi="Tahoma" w:cs="Tahoma"/>
      <w:sz w:val="16"/>
      <w:szCs w:val="16"/>
    </w:rPr>
  </w:style>
  <w:style w:type="numbering" w:styleId="111111">
    <w:name w:val="Outline List 2"/>
    <w:basedOn w:val="a2"/>
    <w:rsid w:val="009F2774"/>
    <w:pPr>
      <w:numPr>
        <w:numId w:val="2"/>
      </w:numPr>
    </w:pPr>
  </w:style>
  <w:style w:type="paragraph" w:customStyle="1" w:styleId="ConsPlusNonformat">
    <w:name w:val="ConsPlusNonformat"/>
    <w:uiPriority w:val="99"/>
    <w:rsid w:val="009F27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F2774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a">
    <w:name w:val="Без интервала Знак"/>
    <w:link w:val="af9"/>
    <w:uiPriority w:val="1"/>
    <w:locked/>
    <w:rsid w:val="009F2774"/>
    <w:rPr>
      <w:sz w:val="24"/>
      <w:szCs w:val="24"/>
      <w:lang w:bidi="ar-SA"/>
    </w:rPr>
  </w:style>
  <w:style w:type="character" w:styleId="afc">
    <w:name w:val="FollowedHyperlink"/>
    <w:uiPriority w:val="99"/>
    <w:unhideWhenUsed/>
    <w:rsid w:val="009F2774"/>
    <w:rPr>
      <w:color w:val="800080"/>
      <w:u w:val="single"/>
    </w:rPr>
  </w:style>
  <w:style w:type="paragraph" w:customStyle="1" w:styleId="xl63">
    <w:name w:val="xl63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9F2774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9F27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9F27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F27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9F2774"/>
    <w:pP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963634"/>
    </w:rPr>
  </w:style>
  <w:style w:type="paragraph" w:customStyle="1" w:styleId="xl78">
    <w:name w:val="xl78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963634"/>
    </w:rPr>
  </w:style>
  <w:style w:type="paragraph" w:customStyle="1" w:styleId="xl79">
    <w:name w:val="xl79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63634"/>
    </w:rPr>
  </w:style>
  <w:style w:type="paragraph" w:customStyle="1" w:styleId="xl81">
    <w:name w:val="xl81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63634"/>
    </w:rPr>
  </w:style>
  <w:style w:type="paragraph" w:customStyle="1" w:styleId="xl82">
    <w:name w:val="xl82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F2774"/>
    <w:pP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9F27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9F27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F27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F27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9F27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9F27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F27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F27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F27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9F277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5">
    <w:name w:val="xl95"/>
    <w:basedOn w:val="a"/>
    <w:rsid w:val="009F27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9F277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9F277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9F27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9F277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rsid w:val="009F277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9F27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2">
    <w:name w:val="xl102"/>
    <w:basedOn w:val="a"/>
    <w:rsid w:val="009F27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9F27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9F27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9F27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styleId="afd">
    <w:name w:val="footnote text"/>
    <w:basedOn w:val="a"/>
    <w:link w:val="afe"/>
    <w:rsid w:val="009F2774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9F2774"/>
  </w:style>
  <w:style w:type="character" w:styleId="aff">
    <w:name w:val="footnote reference"/>
    <w:rsid w:val="009F2774"/>
    <w:rPr>
      <w:vertAlign w:val="superscript"/>
    </w:rPr>
  </w:style>
  <w:style w:type="character" w:customStyle="1" w:styleId="30">
    <w:name w:val="Заголовок 3 Знак"/>
    <w:link w:val="3"/>
    <w:uiPriority w:val="99"/>
    <w:rsid w:val="00DD7A71"/>
    <w:rPr>
      <w:rFonts w:eastAsia="Calibri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rsid w:val="00DD7A71"/>
    <w:rPr>
      <w:rFonts w:ascii="Calibri" w:eastAsia="Calibri" w:hAnsi="Calibri" w:cs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uiPriority w:val="99"/>
    <w:rsid w:val="00DD7A71"/>
    <w:rPr>
      <w:rFonts w:ascii="Calibri" w:eastAsia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link w:val="6"/>
    <w:uiPriority w:val="99"/>
    <w:rsid w:val="00DD7A71"/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link w:val="7"/>
    <w:uiPriority w:val="99"/>
    <w:rsid w:val="00DD7A71"/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9"/>
    <w:rsid w:val="00DD7A71"/>
    <w:rPr>
      <w:rFonts w:ascii="Calibri" w:eastAsia="Calibri" w:hAnsi="Calibri" w:cs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link w:val="9"/>
    <w:uiPriority w:val="99"/>
    <w:rsid w:val="00DD7A71"/>
    <w:rPr>
      <w:rFonts w:ascii="Cambria" w:eastAsia="Calibri" w:hAnsi="Cambria" w:cs="Cambria"/>
      <w:sz w:val="22"/>
      <w:szCs w:val="22"/>
      <w:lang w:val="en-US" w:eastAsia="en-US"/>
    </w:rPr>
  </w:style>
  <w:style w:type="character" w:styleId="aff0">
    <w:name w:val="page number"/>
    <w:basedOn w:val="a0"/>
    <w:uiPriority w:val="99"/>
    <w:rsid w:val="00DD7A71"/>
  </w:style>
  <w:style w:type="character" w:customStyle="1" w:styleId="ng-binding">
    <w:name w:val="ng-binding"/>
    <w:basedOn w:val="a0"/>
    <w:uiPriority w:val="99"/>
    <w:rsid w:val="00DD7A71"/>
  </w:style>
  <w:style w:type="character" w:customStyle="1" w:styleId="apple-converted-space">
    <w:name w:val="apple-converted-space"/>
    <w:basedOn w:val="a0"/>
    <w:uiPriority w:val="99"/>
    <w:rsid w:val="00DD7A71"/>
  </w:style>
  <w:style w:type="paragraph" w:styleId="aff1">
    <w:name w:val="Subtitle"/>
    <w:basedOn w:val="a"/>
    <w:next w:val="a"/>
    <w:link w:val="aff2"/>
    <w:qFormat/>
    <w:rsid w:val="00DD7A71"/>
    <w:pPr>
      <w:spacing w:after="60"/>
      <w:jc w:val="center"/>
      <w:outlineLvl w:val="1"/>
    </w:pPr>
    <w:rPr>
      <w:rFonts w:ascii="Cambria" w:eastAsia="Calibri" w:hAnsi="Cambria"/>
      <w:lang w:val="en-US" w:eastAsia="en-US"/>
    </w:rPr>
  </w:style>
  <w:style w:type="character" w:customStyle="1" w:styleId="aff2">
    <w:name w:val="Подзаголовок Знак"/>
    <w:link w:val="aff1"/>
    <w:rsid w:val="00DD7A71"/>
    <w:rPr>
      <w:rFonts w:ascii="Cambria" w:eastAsia="Calibri" w:hAnsi="Cambria" w:cs="Cambria"/>
      <w:sz w:val="24"/>
      <w:szCs w:val="24"/>
      <w:lang w:val="en-US" w:eastAsia="en-US"/>
    </w:rPr>
  </w:style>
  <w:style w:type="paragraph" w:customStyle="1" w:styleId="210">
    <w:name w:val="Цитата 21"/>
    <w:basedOn w:val="a"/>
    <w:next w:val="a"/>
    <w:link w:val="QuoteChar"/>
    <w:uiPriority w:val="99"/>
    <w:rsid w:val="00DD7A71"/>
    <w:rPr>
      <w:rFonts w:ascii="Calibri" w:eastAsia="Calibri" w:hAnsi="Calibri"/>
      <w:i/>
      <w:iCs/>
      <w:lang w:val="en-US" w:eastAsia="en-US"/>
    </w:rPr>
  </w:style>
  <w:style w:type="character" w:customStyle="1" w:styleId="QuoteChar">
    <w:name w:val="Quote Char"/>
    <w:link w:val="210"/>
    <w:uiPriority w:val="99"/>
    <w:locked/>
    <w:rsid w:val="00DD7A71"/>
    <w:rPr>
      <w:rFonts w:ascii="Calibri" w:eastAsia="Calibri" w:hAnsi="Calibri" w:cs="Calibri"/>
      <w:i/>
      <w:iCs/>
      <w:sz w:val="24"/>
      <w:szCs w:val="24"/>
      <w:lang w:val="en-US" w:eastAsia="en-US"/>
    </w:rPr>
  </w:style>
  <w:style w:type="paragraph" w:customStyle="1" w:styleId="12">
    <w:name w:val="Выделенная цитата1"/>
    <w:basedOn w:val="a"/>
    <w:next w:val="a"/>
    <w:link w:val="IntenseQuoteChar"/>
    <w:uiPriority w:val="99"/>
    <w:rsid w:val="00DD7A71"/>
    <w:pPr>
      <w:ind w:left="720" w:right="720"/>
    </w:pPr>
    <w:rPr>
      <w:rFonts w:ascii="Calibri" w:eastAsia="Calibri" w:hAnsi="Calibri"/>
      <w:b/>
      <w:bCs/>
      <w:i/>
      <w:iCs/>
      <w:lang w:val="en-US" w:eastAsia="en-US"/>
    </w:rPr>
  </w:style>
  <w:style w:type="character" w:customStyle="1" w:styleId="IntenseQuoteChar">
    <w:name w:val="Intense Quote Char"/>
    <w:link w:val="12"/>
    <w:uiPriority w:val="99"/>
    <w:locked/>
    <w:rsid w:val="00DD7A71"/>
    <w:rPr>
      <w:rFonts w:ascii="Calibri" w:eastAsia="Calibri" w:hAnsi="Calibri" w:cs="Calibri"/>
      <w:b/>
      <w:bCs/>
      <w:i/>
      <w:iCs/>
      <w:sz w:val="24"/>
      <w:szCs w:val="24"/>
      <w:lang w:val="en-US" w:eastAsia="en-US"/>
    </w:rPr>
  </w:style>
  <w:style w:type="character" w:customStyle="1" w:styleId="13">
    <w:name w:val="Замещающий текст1"/>
    <w:uiPriority w:val="99"/>
    <w:semiHidden/>
    <w:rsid w:val="00DD7A71"/>
    <w:rPr>
      <w:color w:val="808080"/>
    </w:rPr>
  </w:style>
  <w:style w:type="paragraph" w:styleId="23">
    <w:name w:val="Body Text Indent 2"/>
    <w:basedOn w:val="a"/>
    <w:link w:val="24"/>
    <w:uiPriority w:val="99"/>
    <w:rsid w:val="00DD7A7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с отступом 2 Знак"/>
    <w:link w:val="23"/>
    <w:uiPriority w:val="99"/>
    <w:rsid w:val="00DD7A71"/>
    <w:rPr>
      <w:rFonts w:ascii="Calibri" w:eastAsia="Calibri" w:hAnsi="Calibri" w:cs="Calibri"/>
      <w:sz w:val="22"/>
      <w:szCs w:val="22"/>
      <w:lang w:eastAsia="en-US"/>
    </w:rPr>
  </w:style>
  <w:style w:type="character" w:styleId="aff3">
    <w:name w:val="Placeholder Text"/>
    <w:uiPriority w:val="99"/>
    <w:semiHidden/>
    <w:rsid w:val="00DD7A71"/>
    <w:rPr>
      <w:color w:val="808080"/>
    </w:rPr>
  </w:style>
  <w:style w:type="paragraph" w:customStyle="1" w:styleId="ConsPlusDocList">
    <w:name w:val="ConsPlusDocList"/>
    <w:uiPriority w:val="99"/>
    <w:rsid w:val="00DD7A71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Page">
    <w:name w:val="ConsPlusTitlePage"/>
    <w:uiPriority w:val="99"/>
    <w:rsid w:val="00DD7A71"/>
    <w:pPr>
      <w:autoSpaceDE w:val="0"/>
      <w:autoSpaceDN w:val="0"/>
      <w:adjustRightInd w:val="0"/>
    </w:pPr>
    <w:rPr>
      <w:rFonts w:ascii="Tahoma" w:eastAsia="Calibri" w:hAnsi="Tahoma" w:cs="Tahoma"/>
    </w:rPr>
  </w:style>
  <w:style w:type="paragraph" w:customStyle="1" w:styleId="ConsPlusJurTerm">
    <w:name w:val="ConsPlusJurTerm"/>
    <w:uiPriority w:val="99"/>
    <w:rsid w:val="00DD7A71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</w:rPr>
  </w:style>
  <w:style w:type="character" w:customStyle="1" w:styleId="aff4">
    <w:name w:val="Цветовое выделение"/>
    <w:uiPriority w:val="99"/>
    <w:rsid w:val="00DD7A71"/>
    <w:rPr>
      <w:b/>
      <w:bCs/>
      <w:color w:val="auto"/>
    </w:rPr>
  </w:style>
  <w:style w:type="character" w:customStyle="1" w:styleId="aff5">
    <w:name w:val="Гипертекстовая ссылка"/>
    <w:uiPriority w:val="99"/>
    <w:rsid w:val="00DD7A71"/>
    <w:rPr>
      <w:color w:val="auto"/>
    </w:rPr>
  </w:style>
  <w:style w:type="paragraph" w:customStyle="1" w:styleId="aff6">
    <w:name w:val="Нормальный (таблица)"/>
    <w:basedOn w:val="a"/>
    <w:next w:val="a"/>
    <w:uiPriority w:val="99"/>
    <w:rsid w:val="00DD7A71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ff7">
    <w:name w:val="Прижатый влево"/>
    <w:basedOn w:val="a"/>
    <w:next w:val="a"/>
    <w:uiPriority w:val="99"/>
    <w:rsid w:val="00DD7A7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41">
    <w:name w:val="Знак Знак4"/>
    <w:uiPriority w:val="99"/>
    <w:rsid w:val="00DD7A71"/>
    <w:rPr>
      <w:rFonts w:ascii="Tahoma" w:hAnsi="Tahoma" w:cs="Tahoma"/>
      <w:sz w:val="16"/>
      <w:szCs w:val="16"/>
      <w:lang w:eastAsia="ru-RU"/>
    </w:rPr>
  </w:style>
  <w:style w:type="character" w:customStyle="1" w:styleId="31">
    <w:name w:val="Знак Знак3"/>
    <w:uiPriority w:val="99"/>
    <w:rsid w:val="00DD7A7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">
    <w:name w:val="Знак Знак2"/>
    <w:uiPriority w:val="99"/>
    <w:rsid w:val="00DD7A7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1">
    <w:name w:val="WW8Num2z1"/>
    <w:uiPriority w:val="99"/>
    <w:rsid w:val="00DD7A71"/>
    <w:rPr>
      <w:rFonts w:ascii="Courier New" w:hAnsi="Courier New" w:cs="Courier New"/>
    </w:rPr>
  </w:style>
  <w:style w:type="character" w:customStyle="1" w:styleId="14">
    <w:name w:val="Знак Знак1"/>
    <w:uiPriority w:val="99"/>
    <w:rsid w:val="00DD7A71"/>
    <w:rPr>
      <w:rFonts w:ascii="Times New Roman" w:hAnsi="Times New Roman" w:cs="Times New Roman"/>
      <w:kern w:val="28"/>
      <w:sz w:val="20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DD7A71"/>
    <w:rPr>
      <w:rFonts w:ascii="Times New Roman" w:hAnsi="Times New Roman" w:cs="Times New Roman"/>
      <w:sz w:val="24"/>
      <w:szCs w:val="24"/>
    </w:rPr>
  </w:style>
  <w:style w:type="table" w:customStyle="1" w:styleId="15">
    <w:name w:val="Сетка таблицы1"/>
    <w:basedOn w:val="a1"/>
    <w:next w:val="afb"/>
    <w:uiPriority w:val="59"/>
    <w:rsid w:val="008E47E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b"/>
    <w:uiPriority w:val="59"/>
    <w:rsid w:val="000640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b"/>
    <w:uiPriority w:val="59"/>
    <w:rsid w:val="000640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354A0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21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wmf"/><Relationship Id="rId18" Type="http://schemas.openxmlformats.org/officeDocument/2006/relationships/image" Target="media/image35.wmf"/><Relationship Id="rId26" Type="http://schemas.openxmlformats.org/officeDocument/2006/relationships/image" Target="media/image43.wmf"/><Relationship Id="rId39" Type="http://schemas.openxmlformats.org/officeDocument/2006/relationships/image" Target="media/image56.wmf"/><Relationship Id="rId3" Type="http://schemas.openxmlformats.org/officeDocument/2006/relationships/styles" Target="styles.xml"/><Relationship Id="rId21" Type="http://schemas.openxmlformats.org/officeDocument/2006/relationships/image" Target="media/image38.wmf"/><Relationship Id="rId34" Type="http://schemas.openxmlformats.org/officeDocument/2006/relationships/image" Target="media/image51.wmf"/><Relationship Id="rId42" Type="http://schemas.openxmlformats.org/officeDocument/2006/relationships/image" Target="media/image59.wmf"/><Relationship Id="rId47" Type="http://schemas.openxmlformats.org/officeDocument/2006/relationships/image" Target="media/image63.w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9.jpeg"/><Relationship Id="rId17" Type="http://schemas.openxmlformats.org/officeDocument/2006/relationships/image" Target="media/image34.wmf"/><Relationship Id="rId25" Type="http://schemas.openxmlformats.org/officeDocument/2006/relationships/image" Target="media/image42.wmf"/><Relationship Id="rId33" Type="http://schemas.openxmlformats.org/officeDocument/2006/relationships/image" Target="media/image50.wmf"/><Relationship Id="rId38" Type="http://schemas.openxmlformats.org/officeDocument/2006/relationships/image" Target="media/image55.wmf"/><Relationship Id="rId46" Type="http://schemas.openxmlformats.org/officeDocument/2006/relationships/image" Target="media/image62.wmf"/><Relationship Id="rId2" Type="http://schemas.openxmlformats.org/officeDocument/2006/relationships/numbering" Target="numbering.xml"/><Relationship Id="rId16" Type="http://schemas.openxmlformats.org/officeDocument/2006/relationships/image" Target="media/image33.wmf"/><Relationship Id="rId20" Type="http://schemas.openxmlformats.org/officeDocument/2006/relationships/image" Target="media/image37.wmf"/><Relationship Id="rId29" Type="http://schemas.openxmlformats.org/officeDocument/2006/relationships/image" Target="media/image46.wmf"/><Relationship Id="rId41" Type="http://schemas.openxmlformats.org/officeDocument/2006/relationships/image" Target="media/image5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8.jpeg"/><Relationship Id="rId24" Type="http://schemas.openxmlformats.org/officeDocument/2006/relationships/image" Target="media/image41.wmf"/><Relationship Id="rId32" Type="http://schemas.openxmlformats.org/officeDocument/2006/relationships/image" Target="media/image49.wmf"/><Relationship Id="rId37" Type="http://schemas.openxmlformats.org/officeDocument/2006/relationships/image" Target="media/image54.wmf"/><Relationship Id="rId40" Type="http://schemas.openxmlformats.org/officeDocument/2006/relationships/image" Target="media/image57.wmf"/><Relationship Id="rId45" Type="http://schemas.openxmlformats.org/officeDocument/2006/relationships/image" Target="media/image61.wmf"/><Relationship Id="rId5" Type="http://schemas.openxmlformats.org/officeDocument/2006/relationships/webSettings" Target="webSettings.xml"/><Relationship Id="rId15" Type="http://schemas.openxmlformats.org/officeDocument/2006/relationships/image" Target="media/image32.wmf"/><Relationship Id="rId23" Type="http://schemas.openxmlformats.org/officeDocument/2006/relationships/image" Target="media/image40.wmf"/><Relationship Id="rId28" Type="http://schemas.openxmlformats.org/officeDocument/2006/relationships/image" Target="media/image45.wmf"/><Relationship Id="rId36" Type="http://schemas.openxmlformats.org/officeDocument/2006/relationships/image" Target="media/image53.wmf"/><Relationship Id="rId49" Type="http://schemas.openxmlformats.org/officeDocument/2006/relationships/image" Target="media/image65.wmf"/><Relationship Id="rId10" Type="http://schemas.openxmlformats.org/officeDocument/2006/relationships/image" Target="media/image27.jpeg"/><Relationship Id="rId19" Type="http://schemas.openxmlformats.org/officeDocument/2006/relationships/image" Target="media/image36.wmf"/><Relationship Id="rId31" Type="http://schemas.openxmlformats.org/officeDocument/2006/relationships/image" Target="media/image48.wmf"/><Relationship Id="rId44" Type="http://schemas.openxmlformats.org/officeDocument/2006/relationships/image" Target="media/image25.wmf"/><Relationship Id="rId4" Type="http://schemas.openxmlformats.org/officeDocument/2006/relationships/settings" Target="settings.xml"/><Relationship Id="rId9" Type="http://schemas.openxmlformats.org/officeDocument/2006/relationships/image" Target="media/image26.jpeg"/><Relationship Id="rId14" Type="http://schemas.openxmlformats.org/officeDocument/2006/relationships/image" Target="media/image31.wmf"/><Relationship Id="rId22" Type="http://schemas.openxmlformats.org/officeDocument/2006/relationships/image" Target="media/image39.wmf"/><Relationship Id="rId27" Type="http://schemas.openxmlformats.org/officeDocument/2006/relationships/image" Target="media/image44.wmf"/><Relationship Id="rId30" Type="http://schemas.openxmlformats.org/officeDocument/2006/relationships/image" Target="media/image47.wmf"/><Relationship Id="rId35" Type="http://schemas.openxmlformats.org/officeDocument/2006/relationships/image" Target="media/image52.wmf"/><Relationship Id="rId43" Type="http://schemas.openxmlformats.org/officeDocument/2006/relationships/image" Target="media/image60.wmf"/><Relationship Id="rId48" Type="http://schemas.openxmlformats.org/officeDocument/2006/relationships/image" Target="media/image64.wmf"/><Relationship Id="rId8" Type="http://schemas.openxmlformats.org/officeDocument/2006/relationships/hyperlink" Target="consultantplus://offline/ref=80F03CCE56FA5AAA2FBD18513958208359B3D273DF054CCCDC6FF0C86916F4DC3AAB7E4FF9C497ECd4D3F" TargetMode="External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5" Type="http://schemas.openxmlformats.org/officeDocument/2006/relationships/image" Target="media/image25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24" Type="http://schemas.openxmlformats.org/officeDocument/2006/relationships/image" Target="media/image24.jpeg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5;&#1088;&#1086;&#1077;&#1082;&#1090;%20&#1088;&#1072;&#1089;&#1087;%20&#1053;&#1086;&#1088;&#1084;%20&#1079;&#1072;&#1090;&#1088;%20&#1040;&#1076;&#1084;&#1080;&#1085;+&#1087;&#1086;&#1076;&#1074;%20&#1091;&#1095;&#1088;\&#1055;&#1088;&#1086;&#1077;&#1082;&#1090;%20&#1088;&#1072;&#1089;&#1087;%20&#1053;&#1086;&#1088;&#1084;%20&#1079;&#1072;&#1090;&#1088;%20&#1040;&#1076;&#1084;&#1080;&#1085;+&#1087;&#1086;&#1076;&#1074;%20&#1091;&#1095;&#1088;\&#1055;&#1088;&#1080;&#1083;%201%20&#1053;&#1086;&#1088;&#1084;&#1072;&#1090;&#1080;&#1074;&#1085;%20&#1079;&#1072;&#1090;&#1088;&#1072;&#1090;&#1099;%20&#1040;&#1076;&#1084;&#1080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040A9-1E58-4BF9-AF9F-10B4EBC5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 1 Нормативн затраты Админ1</Template>
  <TotalTime>208</TotalTime>
  <Pages>15</Pages>
  <Words>3513</Words>
  <Characters>20026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Нормативные затраты </vt:lpstr>
      <vt:lpstr>        на обеспечение функций администрации Шушенского района </vt:lpstr>
      <vt:lpstr>        </vt:lpstr>
      <vt:lpstr>        </vt:lpstr>
      <vt:lpstr>        </vt:lpstr>
      <vt:lpstr>        1. Затраты на услуги связи</vt:lpstr>
    </vt:vector>
  </TitlesOfParts>
  <Company>Microsoft</Company>
  <LinksUpToDate>false</LinksUpToDate>
  <CharactersWithSpaces>23493</CharactersWithSpaces>
  <SharedDoc>false</SharedDoc>
  <HLinks>
    <vt:vector size="30" baseType="variant">
      <vt:variant>
        <vt:i4>327746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P3269</vt:lpwstr>
      </vt:variant>
      <vt:variant>
        <vt:i4>327746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P3269</vt:lpwstr>
      </vt:variant>
      <vt:variant>
        <vt:i4>6422578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3014762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consultantplus://offline/ref=80F03CCE56FA5AAA2FBD18513958208359B3D273DF054CCCDC6FF0C86916F4DC3AAB7E4FF9C497ECd4D3F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user5</cp:lastModifiedBy>
  <cp:revision>41</cp:revision>
  <cp:lastPrinted>2021-04-23T03:46:00Z</cp:lastPrinted>
  <dcterms:created xsi:type="dcterms:W3CDTF">2021-07-30T01:25:00Z</dcterms:created>
  <dcterms:modified xsi:type="dcterms:W3CDTF">2025-09-01T08:11:00Z</dcterms:modified>
</cp:coreProperties>
</file>